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655" w:type="dxa"/>
        <w:tblInd w:w="-5" w:type="dxa"/>
        <w:tblLook w:val="01E0" w:firstRow="1" w:lastRow="1" w:firstColumn="1" w:lastColumn="1" w:noHBand="0" w:noVBand="0"/>
      </w:tblPr>
      <w:tblGrid>
        <w:gridCol w:w="2435"/>
        <w:gridCol w:w="4220"/>
      </w:tblGrid>
      <w:tr w:rsidR="00243D71" w:rsidRPr="00BB0F07" w14:paraId="3814A5BC" w14:textId="77777777" w:rsidTr="00AD0101">
        <w:trPr>
          <w:trHeight w:val="360"/>
        </w:trPr>
        <w:tc>
          <w:tcPr>
            <w:tcW w:w="2435" w:type="dxa"/>
            <w:tcMar>
              <w:left w:w="0" w:type="dxa"/>
              <w:right w:w="58" w:type="dxa"/>
            </w:tcMar>
            <w:vAlign w:val="bottom"/>
          </w:tcPr>
          <w:p w14:paraId="6AC11643" w14:textId="77777777" w:rsidR="00243D71" w:rsidRPr="00BB0F07" w:rsidRDefault="00243D71" w:rsidP="00AD0101">
            <w:pPr>
              <w:ind w:left="550"/>
              <w:rPr>
                <w:rFonts w:asciiTheme="minorHAnsi" w:hAnsiTheme="minorHAnsi" w:cstheme="minorHAnsi"/>
                <w:b/>
                <w:color w:val="0000FF"/>
                <w:sz w:val="22"/>
                <w:szCs w:val="22"/>
                <w:lang w:val="en-CA"/>
              </w:rPr>
            </w:pPr>
            <w:r w:rsidRPr="00BB0F07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Candidate’s Name:</w:t>
            </w:r>
          </w:p>
        </w:tc>
        <w:tc>
          <w:tcPr>
            <w:tcW w:w="4220" w:type="dxa"/>
            <w:tcBorders>
              <w:bottom w:val="single" w:sz="4" w:space="0" w:color="auto"/>
            </w:tcBorders>
            <w:tcMar>
              <w:left w:w="86" w:type="dxa"/>
              <w:right w:w="58" w:type="dxa"/>
            </w:tcMar>
            <w:vAlign w:val="bottom"/>
          </w:tcPr>
          <w:p w14:paraId="23ACD283" w14:textId="77777777" w:rsidR="00CF66F3" w:rsidRPr="00BB0F07" w:rsidRDefault="00CF66F3" w:rsidP="00DD3CE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</w:tbl>
    <w:p w14:paraId="0B26F557" w14:textId="77777777" w:rsidR="0077422D" w:rsidRPr="00BB0F07" w:rsidRDefault="0077422D" w:rsidP="00DD3CE1">
      <w:pPr>
        <w:rPr>
          <w:rFonts w:asciiTheme="minorHAnsi" w:hAnsiTheme="minorHAnsi" w:cstheme="minorHAnsi"/>
          <w:sz w:val="22"/>
          <w:szCs w:val="22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"/>
        <w:gridCol w:w="10363"/>
      </w:tblGrid>
      <w:tr w:rsidR="00CF66F3" w:rsidRPr="00BB0F07" w14:paraId="2CCB7D96" w14:textId="77777777" w:rsidTr="005A4D70">
        <w:trPr>
          <w:trHeight w:val="1772"/>
        </w:trPr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</w:tcPr>
          <w:p w14:paraId="709ECE7D" w14:textId="430373E2" w:rsidR="00CF66F3" w:rsidRPr="00BB0F07" w:rsidRDefault="00CF66F3" w:rsidP="00DD3CE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  <w:tc>
          <w:tcPr>
            <w:tcW w:w="10363" w:type="dxa"/>
            <w:tcBorders>
              <w:top w:val="nil"/>
              <w:left w:val="nil"/>
              <w:bottom w:val="nil"/>
              <w:right w:val="nil"/>
            </w:tcBorders>
          </w:tcPr>
          <w:p w14:paraId="05B4E27F" w14:textId="01BA8C6A" w:rsidR="009F57E1" w:rsidRPr="00BB0F07" w:rsidRDefault="00F01E7C" w:rsidP="00DD3CE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294326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 xml:space="preserve">Platform for Promotion </w:t>
            </w:r>
            <w:r w:rsidRPr="00641FA4">
              <w:rPr>
                <w:rFonts w:asciiTheme="minorHAnsi" w:hAnsiTheme="minorHAnsi" w:cstheme="minorHAnsi"/>
                <w:bCs/>
                <w:sz w:val="22"/>
                <w:szCs w:val="22"/>
                <w:lang w:val="en-CA"/>
              </w:rPr>
              <w:t>(mark</w:t>
            </w:r>
            <w:r w:rsidR="00CF66F3" w:rsidRPr="00641FA4">
              <w:rPr>
                <w:rFonts w:asciiTheme="minorHAnsi" w:hAnsiTheme="minorHAnsi" w:cstheme="minorHAnsi"/>
                <w:bCs/>
                <w:sz w:val="22"/>
                <w:szCs w:val="22"/>
                <w:lang w:val="en-CA"/>
              </w:rPr>
              <w:t xml:space="preserve"> all that apply)</w:t>
            </w:r>
            <w:r w:rsidR="00641FA4">
              <w:rPr>
                <w:rFonts w:asciiTheme="minorHAnsi" w:hAnsiTheme="minorHAnsi" w:cstheme="minorHAnsi"/>
                <w:bCs/>
                <w:sz w:val="22"/>
                <w:szCs w:val="22"/>
                <w:lang w:val="en-CA"/>
              </w:rPr>
              <w:t xml:space="preserve">.  </w:t>
            </w:r>
            <w:r w:rsidR="000456D6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Note:</w:t>
            </w:r>
            <w:r w:rsidR="00B97953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  </w:t>
            </w:r>
            <w:r w:rsidR="009F57E1" w:rsidRPr="00BB0F07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 xml:space="preserve">Primary platform for promotion must be </w:t>
            </w:r>
            <w:r w:rsidR="009F57E1" w:rsidRPr="00BB0F07">
              <w:rPr>
                <w:rFonts w:asciiTheme="minorHAnsi" w:hAnsiTheme="minorHAnsi" w:cstheme="minorHAnsi"/>
                <w:b/>
                <w:i/>
                <w:sz w:val="22"/>
                <w:szCs w:val="22"/>
                <w:lang w:val="en-CA"/>
              </w:rPr>
              <w:t>one of Excellence</w:t>
            </w:r>
            <w:r w:rsidR="009F57E1" w:rsidRPr="00BB0F07">
              <w:rPr>
                <w:rFonts w:asciiTheme="minorHAnsi" w:hAnsiTheme="minorHAnsi" w:cstheme="minorHAnsi"/>
                <w:i/>
                <w:sz w:val="22"/>
                <w:szCs w:val="22"/>
                <w:lang w:val="en-CA"/>
              </w:rPr>
              <w:t xml:space="preserve"> in Research, </w:t>
            </w:r>
            <w:r w:rsidR="000456D6">
              <w:rPr>
                <w:rFonts w:asciiTheme="minorHAnsi" w:hAnsiTheme="minorHAnsi" w:cstheme="minorHAnsi"/>
                <w:i/>
                <w:sz w:val="22"/>
                <w:szCs w:val="22"/>
                <w:lang w:val="en-CA"/>
              </w:rPr>
              <w:t>Creative Professional Activity (CPA)</w:t>
            </w:r>
            <w:r w:rsidR="009F57E1" w:rsidRPr="00BB0F07">
              <w:rPr>
                <w:rFonts w:asciiTheme="minorHAnsi" w:hAnsiTheme="minorHAnsi" w:cstheme="minorHAnsi"/>
                <w:i/>
                <w:sz w:val="22"/>
                <w:szCs w:val="22"/>
                <w:lang w:val="en-CA"/>
              </w:rPr>
              <w:t xml:space="preserve"> or Teaching. </w:t>
            </w:r>
          </w:p>
          <w:tbl>
            <w:tblPr>
              <w:tblStyle w:val="TableGrid"/>
              <w:tblW w:w="8576" w:type="dxa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5"/>
              <w:gridCol w:w="3096"/>
              <w:gridCol w:w="851"/>
              <w:gridCol w:w="3734"/>
            </w:tblGrid>
            <w:tr w:rsidR="00CE2DC5" w:rsidRPr="00BB0F07" w14:paraId="251C5D83" w14:textId="77777777" w:rsidTr="00CE2DC5">
              <w:sdt>
                <w:sdt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  <w:id w:val="205657999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4F66988B" w14:textId="7D204CD5" w:rsidR="00CE2DC5" w:rsidRPr="00BB0F07" w:rsidRDefault="00911AB6" w:rsidP="00DD3CE1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B0F07">
                        <w:rPr>
                          <w:rFonts w:ascii="Segoe UI Symbol" w:eastAsia="MS Gothic" w:hAnsi="Segoe UI Symbol" w:cs="Segoe UI Symbol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2DF6E729" w14:textId="77777777" w:rsidR="00CE2DC5" w:rsidRPr="00BB0F07" w:rsidRDefault="00CE2DC5" w:rsidP="00DD3CE1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Excellence in Research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  <w:id w:val="-122830346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740EE17D" w14:textId="77777777" w:rsidR="00CE2DC5" w:rsidRPr="00BB0F07" w:rsidRDefault="0077422D" w:rsidP="00DD3CE1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B0F07">
                        <w:rPr>
                          <w:rFonts w:ascii="Segoe UI Symbol" w:eastAsia="MS Gothic" w:hAnsi="Segoe UI Symbol" w:cs="Segoe UI Symbol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79ED7131" w14:textId="77777777" w:rsidR="00CE2DC5" w:rsidRPr="00BB0F07" w:rsidRDefault="00CE2DC5" w:rsidP="00DD3CE1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Competence in Research</w:t>
                  </w:r>
                </w:p>
              </w:tc>
            </w:tr>
            <w:tr w:rsidR="00CE2DC5" w:rsidRPr="00BB0F07" w14:paraId="392EE7A8" w14:textId="77777777" w:rsidTr="00CE2DC5">
              <w:sdt>
                <w:sdt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  <w:id w:val="-13467858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4C3C360B" w14:textId="4E60DBEA" w:rsidR="00CE2DC5" w:rsidRPr="00BB0F07" w:rsidRDefault="00B05E95" w:rsidP="00DD3CE1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B0F07">
                        <w:rPr>
                          <w:rFonts w:ascii="Segoe UI Symbol" w:eastAsia="MS Gothic" w:hAnsi="Segoe UI Symbol" w:cs="Segoe UI Symbol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3CF21A77" w14:textId="77777777" w:rsidR="00CE2DC5" w:rsidRPr="00BB0F07" w:rsidRDefault="00CE2DC5" w:rsidP="00DD3CE1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Excellence in CPA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  <w:id w:val="12638838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EEE123C" w14:textId="77777777" w:rsidR="00CE2DC5" w:rsidRPr="00BB0F07" w:rsidRDefault="00F01E7C" w:rsidP="00DD3CE1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B0F07">
                        <w:rPr>
                          <w:rFonts w:ascii="Segoe UI Symbol" w:eastAsia="MS Gothic" w:hAnsi="Segoe UI Symbol" w:cs="Segoe UI Symbol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7E3E5AD0" w14:textId="77777777" w:rsidR="00CE2DC5" w:rsidRPr="00BB0F07" w:rsidRDefault="00CE2DC5" w:rsidP="00DD3CE1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Competence in CPA</w:t>
                  </w:r>
                </w:p>
              </w:tc>
            </w:tr>
            <w:tr w:rsidR="00CE2DC5" w:rsidRPr="00BB0F07" w14:paraId="13316A5A" w14:textId="77777777" w:rsidTr="00CE2DC5">
              <w:sdt>
                <w:sdt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  <w:id w:val="-10799020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5779E8E1" w14:textId="77777777" w:rsidR="00CE2DC5" w:rsidRPr="00BB0F07" w:rsidRDefault="00F01E7C" w:rsidP="00DD3CE1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B0F07">
                        <w:rPr>
                          <w:rFonts w:ascii="Segoe UI Symbol" w:eastAsia="MS Gothic" w:hAnsi="Segoe UI Symbol" w:cs="Segoe UI Symbol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7AE7D933" w14:textId="77777777" w:rsidR="00CE2DC5" w:rsidRPr="00BB0F07" w:rsidRDefault="00CE2DC5" w:rsidP="00DD3CE1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Excellence in Teaching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  <w:id w:val="-65552953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B847516" w14:textId="0C72E84F" w:rsidR="00CE2DC5" w:rsidRPr="00BB0F07" w:rsidRDefault="00B05E95" w:rsidP="00DD3CE1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B0F07">
                        <w:rPr>
                          <w:rFonts w:ascii="Segoe UI Symbol" w:eastAsia="MS Gothic" w:hAnsi="Segoe UI Symbol" w:cs="Segoe UI Symbol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138C94B4" w14:textId="77777777" w:rsidR="00CE2DC5" w:rsidRPr="00BB0F07" w:rsidRDefault="00CE2DC5" w:rsidP="00DD3CE1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Competence in Teaching</w:t>
                  </w:r>
                </w:p>
              </w:tc>
            </w:tr>
            <w:tr w:rsidR="00CE2DC5" w:rsidRPr="00BB0F07" w14:paraId="6B2A9D89" w14:textId="77777777" w:rsidTr="00CE2DC5">
              <w:sdt>
                <w:sdt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  <w:id w:val="15353765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95" w:type="dxa"/>
                    </w:tcPr>
                    <w:p w14:paraId="69C9B192" w14:textId="77777777" w:rsidR="00CE2DC5" w:rsidRPr="00BB0F07" w:rsidRDefault="00F01E7C" w:rsidP="00DD3CE1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B0F07">
                        <w:rPr>
                          <w:rFonts w:ascii="Segoe UI Symbol" w:eastAsia="MS Gothic" w:hAnsi="Segoe UI Symbol" w:cs="Segoe UI Symbol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096" w:type="dxa"/>
                </w:tcPr>
                <w:p w14:paraId="79AE14B0" w14:textId="77777777" w:rsidR="00CE2DC5" w:rsidRPr="00BB0F07" w:rsidRDefault="00CE2DC5" w:rsidP="00DD3CE1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Excellence in Administration</w:t>
                  </w:r>
                </w:p>
              </w:tc>
              <w:sdt>
                <w:sdt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  <w:id w:val="-18672086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51" w:type="dxa"/>
                    </w:tcPr>
                    <w:p w14:paraId="265C9E4C" w14:textId="77777777" w:rsidR="00CE2DC5" w:rsidRPr="00BB0F07" w:rsidRDefault="00F01E7C" w:rsidP="00DD3CE1">
                      <w:pPr>
                        <w:pStyle w:val="ListParagraph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BB0F07">
                        <w:rPr>
                          <w:rFonts w:ascii="Segoe UI Symbol" w:eastAsia="MS Gothic" w:hAnsi="Segoe UI Symbol" w:cs="Segoe UI Symbol"/>
                          <w:b/>
                          <w:sz w:val="22"/>
                          <w:szCs w:val="22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3734" w:type="dxa"/>
                </w:tcPr>
                <w:p w14:paraId="4A3194E9" w14:textId="77777777" w:rsidR="00CE2DC5" w:rsidRPr="00BB0F07" w:rsidRDefault="00CE2DC5" w:rsidP="00DD3CE1">
                  <w:pPr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Competence in Administration</w:t>
                  </w:r>
                </w:p>
              </w:tc>
            </w:tr>
          </w:tbl>
          <w:p w14:paraId="5CEA8A60" w14:textId="12EAFC2B" w:rsidR="00CF66F3" w:rsidRPr="00BB0F07" w:rsidRDefault="00CF66F3" w:rsidP="00DD3CE1">
            <w:pPr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</w:p>
        </w:tc>
      </w:tr>
      <w:tr w:rsidR="00B233A9" w:rsidRPr="00BB0F07" w14:paraId="511BC46E" w14:textId="77777777" w:rsidTr="005A4D70"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DAEDF" w14:textId="430373E2" w:rsidR="00B233A9" w:rsidRPr="00BB0F07" w:rsidRDefault="00B233A9" w:rsidP="00DD3CE1">
            <w:pPr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</w:p>
        </w:tc>
        <w:tc>
          <w:tcPr>
            <w:tcW w:w="103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4A7082" w14:textId="7C6143B0" w:rsidR="00B233A9" w:rsidRPr="00294326" w:rsidRDefault="00CC241C" w:rsidP="00DD3CE1">
            <w:pPr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  <w:r w:rsidRPr="00294326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A</w:t>
            </w:r>
            <w:r w:rsidR="00DE5D39" w:rsidRPr="00294326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rea</w:t>
            </w:r>
            <w:r w:rsidRPr="00294326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s</w:t>
            </w:r>
            <w:r w:rsidR="00DE5D39" w:rsidRPr="00294326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 xml:space="preserve"> of </w:t>
            </w:r>
            <w:r w:rsidR="00B233A9" w:rsidRPr="00294326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expertise</w:t>
            </w:r>
            <w:r w:rsidRPr="00294326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 xml:space="preserve"> </w:t>
            </w:r>
            <w:r w:rsidRPr="00294326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(no more than 5)</w:t>
            </w:r>
          </w:p>
          <w:tbl>
            <w:tblPr>
              <w:tblStyle w:val="TableGrid"/>
              <w:tblW w:w="95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8"/>
              <w:gridCol w:w="8956"/>
            </w:tblGrid>
            <w:tr w:rsidR="00CE2DC5" w:rsidRPr="00BB0F07" w14:paraId="671C37C0" w14:textId="77777777" w:rsidTr="00294326">
              <w:tc>
                <w:tcPr>
                  <w:tcW w:w="588" w:type="dxa"/>
                </w:tcPr>
                <w:p w14:paraId="0AB2DF21" w14:textId="77777777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1.</w:t>
                  </w:r>
                </w:p>
              </w:tc>
              <w:tc>
                <w:tcPr>
                  <w:tcW w:w="8956" w:type="dxa"/>
                </w:tcPr>
                <w:p w14:paraId="0B26B5E1" w14:textId="2F46E103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CE2DC5" w:rsidRPr="00BB0F07" w14:paraId="5D824FE6" w14:textId="77777777" w:rsidTr="00294326">
              <w:tc>
                <w:tcPr>
                  <w:tcW w:w="588" w:type="dxa"/>
                </w:tcPr>
                <w:p w14:paraId="4093B7BD" w14:textId="77777777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2.</w:t>
                  </w:r>
                </w:p>
              </w:tc>
              <w:tc>
                <w:tcPr>
                  <w:tcW w:w="8956" w:type="dxa"/>
                </w:tcPr>
                <w:p w14:paraId="7DFC9237" w14:textId="4D33006A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CE2DC5" w:rsidRPr="00BB0F07" w14:paraId="551B7555" w14:textId="77777777" w:rsidTr="00294326">
              <w:tc>
                <w:tcPr>
                  <w:tcW w:w="588" w:type="dxa"/>
                </w:tcPr>
                <w:p w14:paraId="6B401793" w14:textId="77777777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3.</w:t>
                  </w:r>
                </w:p>
              </w:tc>
              <w:tc>
                <w:tcPr>
                  <w:tcW w:w="8956" w:type="dxa"/>
                </w:tcPr>
                <w:p w14:paraId="14D54742" w14:textId="38A3B18F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CE2DC5" w:rsidRPr="00BB0F07" w14:paraId="395BBAF7" w14:textId="77777777" w:rsidTr="00294326">
              <w:tc>
                <w:tcPr>
                  <w:tcW w:w="588" w:type="dxa"/>
                </w:tcPr>
                <w:p w14:paraId="19712D3A" w14:textId="77777777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4.</w:t>
                  </w:r>
                </w:p>
              </w:tc>
              <w:tc>
                <w:tcPr>
                  <w:tcW w:w="8956" w:type="dxa"/>
                </w:tcPr>
                <w:p w14:paraId="25E0BA67" w14:textId="77777777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</w:p>
              </w:tc>
            </w:tr>
            <w:tr w:rsidR="00CE2DC5" w:rsidRPr="00BB0F07" w14:paraId="7A2F0C7E" w14:textId="77777777" w:rsidTr="00294326">
              <w:tc>
                <w:tcPr>
                  <w:tcW w:w="588" w:type="dxa"/>
                </w:tcPr>
                <w:p w14:paraId="0F205C64" w14:textId="77777777" w:rsidR="00CE2DC5" w:rsidRPr="00BB0F07" w:rsidRDefault="00CE2DC5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  <w:r w:rsidRPr="00BB0F07"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  <w:t>5.</w:t>
                  </w:r>
                </w:p>
              </w:tc>
              <w:tc>
                <w:tcPr>
                  <w:tcW w:w="8956" w:type="dxa"/>
                </w:tcPr>
                <w:p w14:paraId="678526D1" w14:textId="2422D157" w:rsidR="0094476D" w:rsidRPr="00BB0F07" w:rsidRDefault="0094476D" w:rsidP="00DD3CE1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sz w:val="22"/>
                      <w:szCs w:val="22"/>
                      <w:lang w:val="en-CA"/>
                    </w:rPr>
                  </w:pPr>
                </w:p>
              </w:tc>
            </w:tr>
          </w:tbl>
          <w:p w14:paraId="79FF458A" w14:textId="5BD8B84A" w:rsidR="00CF66F3" w:rsidRPr="00BB0F07" w:rsidRDefault="00CF66F3" w:rsidP="00DD3CE1">
            <w:pPr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036A77" w:rsidRPr="00BB0F07" w14:paraId="4C977E0E" w14:textId="77777777" w:rsidTr="005A4D70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1531371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  <w:tcBorders>
                  <w:top w:val="single" w:sz="4" w:space="0" w:color="auto"/>
                </w:tcBorders>
              </w:tcPr>
              <w:p w14:paraId="438A0F94" w14:textId="503FE198" w:rsidR="00036A77" w:rsidRDefault="005A4D70" w:rsidP="00036A77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  <w:tcBorders>
              <w:top w:val="single" w:sz="4" w:space="0" w:color="auto"/>
            </w:tcBorders>
          </w:tcPr>
          <w:p w14:paraId="0EF22776" w14:textId="77777777" w:rsidR="00036A77" w:rsidRDefault="00036A77" w:rsidP="00036A77">
            <w:pPr>
              <w:ind w:left="36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Summary of Evidence of Impact</w:t>
            </w:r>
          </w:p>
          <w:p w14:paraId="22846806" w14:textId="10DD2571" w:rsidR="005A4D70" w:rsidRPr="00DD3CE1" w:rsidRDefault="005A4D70" w:rsidP="00036A77">
            <w:pPr>
              <w:ind w:left="36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</w:p>
        </w:tc>
      </w:tr>
      <w:tr w:rsidR="00036A77" w:rsidRPr="00BB0F07" w14:paraId="23A0DFF6" w14:textId="77777777" w:rsidTr="005A4D70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857314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314B8F32" w14:textId="6E459A1C" w:rsidR="00036A77" w:rsidRPr="00BB0F07" w:rsidRDefault="00036A77" w:rsidP="00036A77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</w:tcPr>
          <w:p w14:paraId="5E0C7F81" w14:textId="77777777" w:rsidR="00036A77" w:rsidRDefault="00036A77" w:rsidP="00036A77">
            <w:pPr>
              <w:ind w:left="36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  <w:r w:rsidRPr="00DD3CE1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Cover Letter</w:t>
            </w:r>
          </w:p>
          <w:p w14:paraId="3AC145D5" w14:textId="498A69E0" w:rsidR="005A4D70" w:rsidRPr="00DD3CE1" w:rsidRDefault="005A4D70" w:rsidP="00036A77">
            <w:pPr>
              <w:ind w:left="36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</w:p>
        </w:tc>
      </w:tr>
      <w:tr w:rsidR="00036A77" w:rsidRPr="00BB0F07" w14:paraId="6D83F854" w14:textId="77777777" w:rsidTr="00294326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-246038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6DBCA333" w14:textId="38FF40A9" w:rsidR="00036A77" w:rsidRPr="00BB0F07" w:rsidRDefault="00036A77" w:rsidP="00036A77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</w:pPr>
                <w:r w:rsidRPr="00BB0F0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</w:tcPr>
          <w:p w14:paraId="78CDDCA0" w14:textId="0822A991" w:rsidR="00036A77" w:rsidRPr="00BB0F07" w:rsidRDefault="00036A77" w:rsidP="00036A77">
            <w:pPr>
              <w:pStyle w:val="ListParagraph"/>
              <w:ind w:left="35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  <w:r w:rsidRPr="00BB0F07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 xml:space="preserve">CV </w:t>
            </w:r>
            <w:r w:rsidRPr="00BB0F07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(follow Faculty of Medicine CV template)</w:t>
            </w:r>
          </w:p>
          <w:p w14:paraId="0C95E522" w14:textId="77777777" w:rsidR="00036A77" w:rsidRPr="00BB0F07" w:rsidRDefault="00036A77" w:rsidP="00036A77">
            <w:pPr>
              <w:pStyle w:val="ListParagraph"/>
              <w:ind w:left="36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</w:p>
        </w:tc>
      </w:tr>
      <w:tr w:rsidR="00036A77" w:rsidRPr="00BB0F07" w14:paraId="3DEF81D8" w14:textId="77777777" w:rsidTr="00294326">
        <w:tc>
          <w:tcPr>
            <w:tcW w:w="437" w:type="dxa"/>
          </w:tcPr>
          <w:p w14:paraId="4EFBBBC9" w14:textId="77777777" w:rsidR="00036A77" w:rsidRPr="00BB0F07" w:rsidRDefault="00036A77" w:rsidP="00036A77">
            <w:pPr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</w:p>
        </w:tc>
        <w:tc>
          <w:tcPr>
            <w:tcW w:w="10363" w:type="dxa"/>
          </w:tcPr>
          <w:p w14:paraId="604691DF" w14:textId="309258AC" w:rsidR="00036A77" w:rsidRPr="00DD3CE1" w:rsidRDefault="00036A77" w:rsidP="00036A77">
            <w:pPr>
              <w:ind w:left="35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  <w:r w:rsidRPr="00DD3CE1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At-a-Glance Summary</w:t>
            </w:r>
          </w:p>
          <w:p w14:paraId="2A5FF2BA" w14:textId="40784046" w:rsidR="00036A77" w:rsidRPr="00BB0F07" w:rsidRDefault="00036A77" w:rsidP="00036A77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</w:p>
        </w:tc>
      </w:tr>
      <w:tr w:rsidR="00036A77" w:rsidRPr="00BB0F07" w14:paraId="1CF7EEA0" w14:textId="77777777" w:rsidTr="00294326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1815981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7ADAAA72" w14:textId="13F277FE" w:rsidR="00036A77" w:rsidRPr="00BB0F07" w:rsidRDefault="00036A77" w:rsidP="00036A77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</w:pPr>
                <w:r w:rsidRPr="00BB0F0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</w:tcPr>
          <w:p w14:paraId="31C9C20A" w14:textId="1A0C604B" w:rsidR="00036A77" w:rsidRPr="00DD3CE1" w:rsidRDefault="00036A77" w:rsidP="00036A77">
            <w:pPr>
              <w:widowControl w:val="0"/>
              <w:ind w:left="35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D3CE1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>5 Most Significant Publications</w:t>
            </w:r>
          </w:p>
          <w:p w14:paraId="2425BF65" w14:textId="77777777" w:rsidR="00036A77" w:rsidRPr="00BB0F07" w:rsidRDefault="00036A77" w:rsidP="00036A77">
            <w:pPr>
              <w:pStyle w:val="ListParagraph"/>
              <w:widowControl w:val="0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Short description of significance and your contribution</w:t>
            </w:r>
          </w:p>
          <w:p w14:paraId="572C3D4A" w14:textId="10910AD9" w:rsidR="00036A77" w:rsidRPr="00BB0F07" w:rsidRDefault="00036A77" w:rsidP="00036A77">
            <w:pPr>
              <w:pStyle w:val="ListParagraph"/>
              <w:widowControl w:val="0"/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Copies of 5 most significant publication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14:paraId="5738112E" w14:textId="77777777" w:rsidR="00036A77" w:rsidRPr="00BB0F07" w:rsidRDefault="00036A77" w:rsidP="00036A77">
            <w:pPr>
              <w:pStyle w:val="ListParagraph"/>
              <w:ind w:left="14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36A77" w:rsidRPr="00BB0F07" w14:paraId="436733A0" w14:textId="77777777" w:rsidTr="00294326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-2049982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6E8A2C97" w14:textId="7914A570" w:rsidR="00036A77" w:rsidRPr="00BB0F07" w:rsidRDefault="00036A77" w:rsidP="00036A77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</w:pPr>
                <w:r w:rsidRPr="00BB0F0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</w:tcPr>
          <w:p w14:paraId="45DD8D19" w14:textId="79EF0D2A" w:rsidR="00036A77" w:rsidRPr="00DD3CE1" w:rsidRDefault="00036A77" w:rsidP="00036A77">
            <w:pPr>
              <w:ind w:left="35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  <w:r w:rsidRPr="00DD3CE1"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  <w:t xml:space="preserve">Research Documentation, </w:t>
            </w:r>
            <w:r w:rsidRPr="00DD3CE1">
              <w:rPr>
                <w:rFonts w:asciiTheme="minorHAnsi" w:hAnsiTheme="minorHAnsi" w:cstheme="minorHAnsi"/>
                <w:sz w:val="22"/>
                <w:szCs w:val="22"/>
                <w:lang w:val="en-CA"/>
              </w:rPr>
              <w:t>if applicable</w:t>
            </w:r>
          </w:p>
          <w:p w14:paraId="5F7AD5D1" w14:textId="77777777" w:rsidR="00036A77" w:rsidRPr="00BB0F07" w:rsidRDefault="00036A77" w:rsidP="00036A77">
            <w:pPr>
              <w:pStyle w:val="ListParagraph"/>
              <w:numPr>
                <w:ilvl w:val="0"/>
                <w:numId w:val="31"/>
              </w:numPr>
              <w:ind w:left="1070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 xml:space="preserve">Research Statement </w:t>
            </w:r>
          </w:p>
          <w:p w14:paraId="066995AF" w14:textId="35A185A6" w:rsidR="00036A77" w:rsidRPr="00BB0F07" w:rsidRDefault="00036A77" w:rsidP="00036A77">
            <w:pPr>
              <w:pStyle w:val="ListParagraph"/>
              <w:numPr>
                <w:ilvl w:val="0"/>
                <w:numId w:val="31"/>
              </w:numPr>
              <w:ind w:left="1070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Personal Citation Report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(Web of Science or Scopus preferred)</w:t>
            </w:r>
          </w:p>
          <w:p w14:paraId="1BA01D7D" w14:textId="676B9E6D" w:rsidR="00036A77" w:rsidRPr="00BB0F07" w:rsidRDefault="00036A77" w:rsidP="00036A77">
            <w:pPr>
              <w:pStyle w:val="ListParagraph"/>
              <w:numPr>
                <w:ilvl w:val="0"/>
                <w:numId w:val="31"/>
              </w:numPr>
              <w:ind w:left="1070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Data Summary Sheet, Research Awards, if applicable</w:t>
            </w:r>
          </w:p>
          <w:p w14:paraId="6897FFC0" w14:textId="22E1E15A" w:rsidR="00036A77" w:rsidRPr="00BB0F07" w:rsidRDefault="00036A77" w:rsidP="00036A77">
            <w:pPr>
              <w:numPr>
                <w:ilvl w:val="0"/>
                <w:numId w:val="31"/>
              </w:numPr>
              <w:ind w:left="1070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Data Summary Sheet, Refereed Publications, mandatory for all candidates</w:t>
            </w:r>
          </w:p>
          <w:p w14:paraId="39041DD8" w14:textId="77777777" w:rsidR="00036A77" w:rsidRDefault="00036A77" w:rsidP="00036A77">
            <w:pPr>
              <w:numPr>
                <w:ilvl w:val="0"/>
                <w:numId w:val="31"/>
              </w:numPr>
              <w:ind w:left="1070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Data Summary Sheet, Research Supervision, if applicable</w:t>
            </w:r>
          </w:p>
          <w:p w14:paraId="2A3B638F" w14:textId="0E06E176" w:rsidR="00036A77" w:rsidRPr="00BB0F07" w:rsidRDefault="00036A77" w:rsidP="00036A77">
            <w:pPr>
              <w:ind w:left="107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36A77" w:rsidRPr="00BB0F07" w14:paraId="69D47CF3" w14:textId="77777777" w:rsidTr="00294326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-178456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69345052" w14:textId="48B1C8DA" w:rsidR="00036A77" w:rsidRPr="00BB0F07" w:rsidRDefault="00036A77" w:rsidP="00036A77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</w:pPr>
                <w:r w:rsidRPr="00BB0F0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</w:tcPr>
          <w:p w14:paraId="16FA59C5" w14:textId="37007849" w:rsidR="00036A77" w:rsidRPr="00BB0F07" w:rsidRDefault="00036A77" w:rsidP="00036A77">
            <w:pPr>
              <w:pStyle w:val="NormalWeb"/>
              <w:widowControl w:val="0"/>
              <w:spacing w:before="0" w:beforeAutospacing="0" w:after="0" w:afterAutospacing="0"/>
              <w:ind w:left="35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Creative Professional Activity Documentation, </w:t>
            </w:r>
            <w:r w:rsidRPr="00BB0F07">
              <w:rPr>
                <w:rFonts w:asciiTheme="minorHAnsi" w:hAnsiTheme="minorHAnsi" w:cstheme="minorHAnsi"/>
                <w:bCs/>
                <w:sz w:val="22"/>
                <w:szCs w:val="22"/>
              </w:rPr>
              <w:t>if applicable</w:t>
            </w:r>
          </w:p>
          <w:p w14:paraId="1D529756" w14:textId="77777777" w:rsidR="00036A77" w:rsidRPr="00BB0F07" w:rsidRDefault="00036A77" w:rsidP="00036A77">
            <w:pPr>
              <w:pStyle w:val="NormalWeb"/>
              <w:widowControl w:val="0"/>
              <w:numPr>
                <w:ilvl w:val="0"/>
                <w:numId w:val="33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 xml:space="preserve">CPA Report </w:t>
            </w:r>
          </w:p>
          <w:p w14:paraId="09750353" w14:textId="77777777" w:rsidR="00036A77" w:rsidRPr="00BB0F07" w:rsidRDefault="00036A77" w:rsidP="00036A77">
            <w:pPr>
              <w:pStyle w:val="NormalWeb"/>
              <w:widowControl w:val="0"/>
              <w:numPr>
                <w:ilvl w:val="0"/>
                <w:numId w:val="33"/>
              </w:numPr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Supporting Documents (organize your attachments so that all related documents are combined as one file.  It is highly recommended that you 'bookmark' large files.)</w:t>
            </w:r>
          </w:p>
          <w:p w14:paraId="04847DA3" w14:textId="28135A1E" w:rsidR="00036A77" w:rsidRPr="00BB0F07" w:rsidRDefault="00036A77" w:rsidP="00036A77">
            <w:pPr>
              <w:pStyle w:val="NormalWeb"/>
              <w:widowControl w:val="0"/>
              <w:spacing w:before="0" w:beforeAutospacing="0" w:after="0" w:afterAutospacing="0"/>
              <w:ind w:left="35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36A77" w:rsidRPr="00BB0F07" w14:paraId="0AA1B047" w14:textId="77777777" w:rsidTr="00294326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1075405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17CA72F6" w14:textId="4B7C0272" w:rsidR="00036A77" w:rsidRPr="00BB0F07" w:rsidRDefault="00036A77" w:rsidP="00036A77">
                <w:pPr>
                  <w:rPr>
                    <w:rFonts w:asciiTheme="minorHAnsi" w:hAnsiTheme="minorHAnsi" w:cstheme="minorHAnsi"/>
                    <w:sz w:val="22"/>
                    <w:szCs w:val="22"/>
                    <w:lang w:val="en-CA"/>
                  </w:rPr>
                </w:pPr>
                <w:r w:rsidRPr="00BB0F0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</w:tcPr>
          <w:p w14:paraId="4CA9046F" w14:textId="77777777" w:rsidR="00036A77" w:rsidRPr="00BB0F07" w:rsidRDefault="00036A77" w:rsidP="00036A77">
            <w:pPr>
              <w:pStyle w:val="NormalWeb"/>
              <w:widowControl w:val="0"/>
              <w:spacing w:before="0" w:beforeAutospacing="0" w:after="0" w:afterAutospacing="0"/>
              <w:ind w:left="35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Teaching and Education Documentation</w:t>
            </w:r>
          </w:p>
          <w:p w14:paraId="0B1BF197" w14:textId="77777777" w:rsidR="00036A77" w:rsidRPr="00BB0F07" w:rsidRDefault="00036A77" w:rsidP="00036A77">
            <w:pPr>
              <w:widowControl w:val="0"/>
              <w:numPr>
                <w:ilvl w:val="0"/>
                <w:numId w:val="13"/>
              </w:numPr>
              <w:ind w:left="1070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 xml:space="preserve">Teaching and Education Report </w:t>
            </w:r>
          </w:p>
          <w:p w14:paraId="5CA5D2F9" w14:textId="77777777" w:rsidR="00036A77" w:rsidRPr="00BB0F07" w:rsidRDefault="00036A77" w:rsidP="00036A77">
            <w:pPr>
              <w:widowControl w:val="0"/>
              <w:numPr>
                <w:ilvl w:val="0"/>
                <w:numId w:val="13"/>
              </w:numPr>
              <w:ind w:left="1070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Data Summary Sheet, Teaching</w:t>
            </w:r>
          </w:p>
          <w:p w14:paraId="4A0FEA79" w14:textId="5D7D0027" w:rsidR="00036A77" w:rsidRPr="00BB0F07" w:rsidRDefault="00036A77" w:rsidP="00036A77">
            <w:pPr>
              <w:widowControl w:val="0"/>
              <w:numPr>
                <w:ilvl w:val="0"/>
                <w:numId w:val="13"/>
              </w:numPr>
              <w:ind w:left="1070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 xml:space="preserve">Data Summary Sheet, Mentorship, if applicable </w:t>
            </w:r>
          </w:p>
          <w:p w14:paraId="38BB0DA8" w14:textId="77777777" w:rsidR="00036A77" w:rsidRPr="00BB0F07" w:rsidRDefault="00036A77" w:rsidP="00036A77">
            <w:pPr>
              <w:widowControl w:val="0"/>
              <w:numPr>
                <w:ilvl w:val="0"/>
                <w:numId w:val="13"/>
              </w:numPr>
              <w:ind w:left="1070" w:hanging="357"/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  <w:r w:rsidRPr="00BB0F07">
              <w:rPr>
                <w:rFonts w:asciiTheme="minorHAnsi" w:hAnsiTheme="minorHAnsi" w:cstheme="minorHAnsi"/>
                <w:sz w:val="22"/>
                <w:szCs w:val="22"/>
              </w:rPr>
              <w:t>Supporting Documents including teaching evaluations</w:t>
            </w:r>
          </w:p>
          <w:p w14:paraId="5FA2FBC5" w14:textId="57537BA3" w:rsidR="00036A77" w:rsidRPr="00BB0F07" w:rsidRDefault="00036A77" w:rsidP="00036A77">
            <w:pPr>
              <w:widowControl w:val="0"/>
              <w:ind w:left="350"/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</w:tr>
      <w:tr w:rsidR="00036A77" w:rsidRPr="00BB0F07" w14:paraId="550BDF5B" w14:textId="77777777" w:rsidTr="00294326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39393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77F442FF" w14:textId="124085DD" w:rsidR="00036A77" w:rsidRPr="00BB0F07" w:rsidRDefault="00036A77" w:rsidP="00036A77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</w:pPr>
                <w:r w:rsidRPr="00BB0F0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</w:tcPr>
          <w:p w14:paraId="16C47CAE" w14:textId="77777777" w:rsidR="00036A77" w:rsidRDefault="00036A77" w:rsidP="00036A77">
            <w:pPr>
              <w:pStyle w:val="NormalWeb"/>
              <w:spacing w:before="0" w:beforeAutospacing="0" w:after="0" w:afterAutospacing="0"/>
              <w:ind w:left="35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Administrative Service Documentation</w:t>
            </w:r>
          </w:p>
          <w:p w14:paraId="70BB1B1B" w14:textId="42A6DEF7" w:rsidR="00036A77" w:rsidRPr="00BB0F07" w:rsidRDefault="00036A77" w:rsidP="00036A77">
            <w:pPr>
              <w:pStyle w:val="NormalWeb"/>
              <w:spacing w:before="0" w:beforeAutospacing="0" w:after="0" w:afterAutospacing="0"/>
              <w:ind w:left="350"/>
              <w:rPr>
                <w:rFonts w:asciiTheme="minorHAnsi" w:hAnsiTheme="minorHAnsi" w:cstheme="minorHAnsi"/>
                <w:b/>
                <w:sz w:val="22"/>
                <w:szCs w:val="22"/>
                <w:lang w:val="en-CA"/>
              </w:rPr>
            </w:pPr>
          </w:p>
        </w:tc>
      </w:tr>
      <w:tr w:rsidR="00036A77" w:rsidRPr="00BB0F07" w14:paraId="4EAC89BB" w14:textId="77777777" w:rsidTr="00294326">
        <w:sdt>
          <w:sdtPr>
            <w:rPr>
              <w:rFonts w:asciiTheme="minorHAnsi" w:hAnsiTheme="minorHAnsi" w:cstheme="minorHAnsi"/>
              <w:b/>
              <w:sz w:val="22"/>
              <w:szCs w:val="22"/>
              <w:lang w:val="en-CA"/>
            </w:rPr>
            <w:id w:val="1340584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7" w:type="dxa"/>
              </w:tcPr>
              <w:p w14:paraId="5F9834E9" w14:textId="7FB796F8" w:rsidR="00036A77" w:rsidRPr="00BB0F07" w:rsidRDefault="00036A77" w:rsidP="00036A77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  <w:lang w:val="en-CA"/>
                  </w:rPr>
                </w:pPr>
                <w:r w:rsidRPr="00BB0F0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  <w:lang w:val="en-CA"/>
                  </w:rPr>
                  <w:t>☐</w:t>
                </w:r>
              </w:p>
            </w:tc>
          </w:sdtContent>
        </w:sdt>
        <w:tc>
          <w:tcPr>
            <w:tcW w:w="10363" w:type="dxa"/>
          </w:tcPr>
          <w:p w14:paraId="2DE29691" w14:textId="77777777" w:rsidR="00036A77" w:rsidRDefault="00036A77" w:rsidP="00036A77">
            <w:pPr>
              <w:pStyle w:val="NormalWeb"/>
              <w:spacing w:before="0" w:beforeAutospacing="0" w:after="0" w:afterAutospacing="0"/>
              <w:ind w:left="35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B0F0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Referee Lists – External and Trainee (Internal and Colleague lists are not mandatory)</w:t>
            </w:r>
          </w:p>
          <w:p w14:paraId="6D32BDE9" w14:textId="0AEFD59D" w:rsidR="00036A77" w:rsidRPr="00BB0F07" w:rsidRDefault="00036A77" w:rsidP="00036A77">
            <w:pPr>
              <w:pStyle w:val="NormalWeb"/>
              <w:spacing w:before="0" w:beforeAutospacing="0" w:after="0" w:afterAutospacing="0"/>
              <w:ind w:left="35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43848C56" w14:textId="77777777" w:rsidR="00F01E7C" w:rsidRPr="00BB0F07" w:rsidRDefault="00F01E7C" w:rsidP="00DD3CE1">
      <w:pPr>
        <w:rPr>
          <w:rFonts w:asciiTheme="minorHAnsi" w:hAnsiTheme="minorHAnsi" w:cstheme="minorHAnsi"/>
          <w:sz w:val="22"/>
          <w:szCs w:val="22"/>
          <w:lang w:val="en-CA"/>
        </w:rPr>
      </w:pPr>
    </w:p>
    <w:sectPr w:rsidR="00F01E7C" w:rsidRPr="00BB0F07" w:rsidSect="008F53BD">
      <w:headerReference w:type="even" r:id="rId10"/>
      <w:headerReference w:type="default" r:id="rId11"/>
      <w:headerReference w:type="first" r:id="rId12"/>
      <w:pgSz w:w="12240" w:h="15840"/>
      <w:pgMar w:top="117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DA20A" w14:textId="77777777" w:rsidR="0082243D" w:rsidRDefault="0082243D">
      <w:r>
        <w:separator/>
      </w:r>
    </w:p>
  </w:endnote>
  <w:endnote w:type="continuationSeparator" w:id="0">
    <w:p w14:paraId="77BE927A" w14:textId="77777777" w:rsidR="0082243D" w:rsidRDefault="00822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0250B" w14:textId="77777777" w:rsidR="0082243D" w:rsidRDefault="0082243D">
      <w:r>
        <w:separator/>
      </w:r>
    </w:p>
  </w:footnote>
  <w:footnote w:type="continuationSeparator" w:id="0">
    <w:p w14:paraId="3BB82F89" w14:textId="77777777" w:rsidR="0082243D" w:rsidRDefault="00822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DD0CE" w14:textId="29FCD909" w:rsidR="00A62F43" w:rsidRDefault="002A3D8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2F4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0F07">
      <w:rPr>
        <w:rStyle w:val="PageNumber"/>
        <w:noProof/>
      </w:rPr>
      <w:t>1</w:t>
    </w:r>
    <w:r>
      <w:rPr>
        <w:rStyle w:val="PageNumber"/>
      </w:rPr>
      <w:fldChar w:fldCharType="end"/>
    </w:r>
  </w:p>
  <w:p w14:paraId="010019C6" w14:textId="77777777" w:rsidR="00A62F43" w:rsidRDefault="00A62F4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C25E5" w14:textId="733AB97C" w:rsidR="00CE2DC5" w:rsidRDefault="002C0752" w:rsidP="00BB0F07">
    <w:pPr>
      <w:pStyle w:val="Header"/>
      <w:jc w:val="right"/>
      <w:rPr>
        <w:rFonts w:asciiTheme="minorHAnsi" w:hAnsiTheme="minorHAnsi" w:cstheme="minorHAnsi"/>
        <w:b/>
        <w:sz w:val="28"/>
        <w:szCs w:val="28"/>
      </w:rPr>
    </w:pPr>
    <w:r w:rsidRPr="00AD5C6F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1" locked="0" layoutInCell="1" allowOverlap="1" wp14:anchorId="158BB263" wp14:editId="2B4733F7">
          <wp:simplePos x="0" y="0"/>
          <wp:positionH relativeFrom="column">
            <wp:posOffset>-36195</wp:posOffset>
          </wp:positionH>
          <wp:positionV relativeFrom="paragraph">
            <wp:posOffset>-227965</wp:posOffset>
          </wp:positionV>
          <wp:extent cx="2593975" cy="492760"/>
          <wp:effectExtent l="0" t="0" r="0" b="2540"/>
          <wp:wrapTight wrapText="bothSides">
            <wp:wrapPolygon edited="0">
              <wp:start x="0" y="0"/>
              <wp:lineTo x="0" y="20876"/>
              <wp:lineTo x="21415" y="20876"/>
              <wp:lineTo x="21415" y="0"/>
              <wp:lineTo x="0" y="0"/>
            </wp:wrapPolygon>
          </wp:wrapTight>
          <wp:docPr id="3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97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DC5" w:rsidRPr="00AD5C6F">
      <w:rPr>
        <w:rFonts w:asciiTheme="minorHAnsi" w:hAnsiTheme="minorHAnsi" w:cstheme="minorHAnsi"/>
        <w:b/>
        <w:sz w:val="28"/>
        <w:szCs w:val="28"/>
      </w:rPr>
      <w:t>PROMOTION CHECKLIST</w:t>
    </w:r>
  </w:p>
  <w:p w14:paraId="39825A50" w14:textId="58CF850B" w:rsidR="009A1A2C" w:rsidRPr="009A1A2C" w:rsidRDefault="009A1A2C" w:rsidP="00BB0F07">
    <w:pPr>
      <w:pStyle w:val="Header"/>
      <w:jc w:val="right"/>
      <w:rPr>
        <w:rFonts w:asciiTheme="minorHAnsi" w:hAnsiTheme="minorHAnsi" w:cstheme="minorHAnsi"/>
        <w:b/>
        <w:sz w:val="28"/>
        <w:szCs w:val="28"/>
      </w:rPr>
    </w:pPr>
    <w:r w:rsidRPr="009A1A2C">
      <w:rPr>
        <w:rFonts w:asciiTheme="minorHAnsi" w:hAnsiTheme="minorHAnsi" w:cstheme="minorHAnsi"/>
        <w:b/>
        <w:bCs/>
        <w:highlight w:val="yellow"/>
      </w:rPr>
      <w:t>Do Not Upload to Laserfiche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3F2CE" w14:textId="77777777" w:rsidR="00A62F43" w:rsidRDefault="00770420">
    <w:pPr>
      <w:pStyle w:val="Header"/>
    </w:pPr>
    <w:r>
      <w:rPr>
        <w:noProof/>
      </w:rPr>
      <w:drawing>
        <wp:inline distT="0" distB="0" distL="0" distR="0" wp14:anchorId="65A166D1" wp14:editId="7BF242D4">
          <wp:extent cx="2286000" cy="510540"/>
          <wp:effectExtent l="0" t="0" r="0" b="3810"/>
          <wp:docPr id="38" name="Picture 1" descr="U of T Faculty of Medi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 of T Faculty of Medic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B6702D" w14:textId="77777777" w:rsidR="00CE2DC5" w:rsidRPr="00CE2DC5" w:rsidRDefault="00CE2DC5">
    <w:pPr>
      <w:pStyle w:val="Header"/>
      <w:rPr>
        <w:b/>
      </w:rPr>
    </w:pPr>
  </w:p>
  <w:p w14:paraId="55FA2FAF" w14:textId="77777777" w:rsidR="00CE2DC5" w:rsidRDefault="00CE2D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990"/>
    <w:multiLevelType w:val="hybridMultilevel"/>
    <w:tmpl w:val="6F6E5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BE426C"/>
    <w:multiLevelType w:val="hybridMultilevel"/>
    <w:tmpl w:val="D14E4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B96BCD"/>
    <w:multiLevelType w:val="multilevel"/>
    <w:tmpl w:val="C79E8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745B7"/>
    <w:multiLevelType w:val="hybridMultilevel"/>
    <w:tmpl w:val="43A22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36370"/>
    <w:multiLevelType w:val="hybridMultilevel"/>
    <w:tmpl w:val="1D8AA6A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783059"/>
    <w:multiLevelType w:val="multilevel"/>
    <w:tmpl w:val="EEF4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5306BC"/>
    <w:multiLevelType w:val="hybridMultilevel"/>
    <w:tmpl w:val="27962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62D01"/>
    <w:multiLevelType w:val="hybridMultilevel"/>
    <w:tmpl w:val="8C08B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5C6E48"/>
    <w:multiLevelType w:val="multilevel"/>
    <w:tmpl w:val="071A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943621"/>
    <w:multiLevelType w:val="hybridMultilevel"/>
    <w:tmpl w:val="A9662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A0501"/>
    <w:multiLevelType w:val="multilevel"/>
    <w:tmpl w:val="C2EEC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B6233"/>
    <w:multiLevelType w:val="hybridMultilevel"/>
    <w:tmpl w:val="24BE1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EE7B82"/>
    <w:multiLevelType w:val="hybridMultilevel"/>
    <w:tmpl w:val="D50A8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84CFA"/>
    <w:multiLevelType w:val="hybridMultilevel"/>
    <w:tmpl w:val="26B69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B3694"/>
    <w:multiLevelType w:val="multilevel"/>
    <w:tmpl w:val="0C9E88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2C192F"/>
    <w:multiLevelType w:val="hybridMultilevel"/>
    <w:tmpl w:val="A2A87A0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3AEC"/>
    <w:multiLevelType w:val="hybridMultilevel"/>
    <w:tmpl w:val="AADE9E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066883"/>
    <w:multiLevelType w:val="multilevel"/>
    <w:tmpl w:val="6F1E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141AA8"/>
    <w:multiLevelType w:val="multilevel"/>
    <w:tmpl w:val="B38A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20161"/>
    <w:multiLevelType w:val="hybridMultilevel"/>
    <w:tmpl w:val="D8A6DE20"/>
    <w:lvl w:ilvl="0" w:tplc="319C894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11400"/>
    <w:multiLevelType w:val="hybridMultilevel"/>
    <w:tmpl w:val="FC887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97102"/>
    <w:multiLevelType w:val="hybridMultilevel"/>
    <w:tmpl w:val="50DEE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986BEF"/>
    <w:multiLevelType w:val="hybridMultilevel"/>
    <w:tmpl w:val="1EAAE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A9053BF"/>
    <w:multiLevelType w:val="hybridMultilevel"/>
    <w:tmpl w:val="03E6C7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5B6025"/>
    <w:multiLevelType w:val="multilevel"/>
    <w:tmpl w:val="78084F92"/>
    <w:lvl w:ilvl="0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071146"/>
    <w:multiLevelType w:val="hybridMultilevel"/>
    <w:tmpl w:val="D66EF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1C409B"/>
    <w:multiLevelType w:val="multilevel"/>
    <w:tmpl w:val="72FA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6A72C8"/>
    <w:multiLevelType w:val="hybridMultilevel"/>
    <w:tmpl w:val="52FE5F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DC74C61"/>
    <w:multiLevelType w:val="multilevel"/>
    <w:tmpl w:val="A2A87A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1A5F34"/>
    <w:multiLevelType w:val="hybridMultilevel"/>
    <w:tmpl w:val="4E8A9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CD77E8"/>
    <w:multiLevelType w:val="hybridMultilevel"/>
    <w:tmpl w:val="7DD01A6C"/>
    <w:lvl w:ilvl="0" w:tplc="E40C3B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337467E"/>
    <w:multiLevelType w:val="hybridMultilevel"/>
    <w:tmpl w:val="27A0945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428033A"/>
    <w:multiLevelType w:val="hybridMultilevel"/>
    <w:tmpl w:val="FC6C5AB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00732981">
    <w:abstractNumId w:val="21"/>
  </w:num>
  <w:num w:numId="2" w16cid:durableId="525867459">
    <w:abstractNumId w:val="30"/>
  </w:num>
  <w:num w:numId="3" w16cid:durableId="119080869">
    <w:abstractNumId w:val="0"/>
  </w:num>
  <w:num w:numId="4" w16cid:durableId="1814443798">
    <w:abstractNumId w:val="22"/>
  </w:num>
  <w:num w:numId="5" w16cid:durableId="776218227">
    <w:abstractNumId w:val="15"/>
  </w:num>
  <w:num w:numId="6" w16cid:durableId="1240024421">
    <w:abstractNumId w:val="28"/>
  </w:num>
  <w:num w:numId="7" w16cid:durableId="790319307">
    <w:abstractNumId w:val="20"/>
  </w:num>
  <w:num w:numId="8" w16cid:durableId="1812482942">
    <w:abstractNumId w:val="5"/>
  </w:num>
  <w:num w:numId="9" w16cid:durableId="359865631">
    <w:abstractNumId w:val="17"/>
  </w:num>
  <w:num w:numId="10" w16cid:durableId="1851331489">
    <w:abstractNumId w:val="18"/>
  </w:num>
  <w:num w:numId="11" w16cid:durableId="723141944">
    <w:abstractNumId w:val="14"/>
  </w:num>
  <w:num w:numId="12" w16cid:durableId="1212423867">
    <w:abstractNumId w:val="26"/>
  </w:num>
  <w:num w:numId="13" w16cid:durableId="408498401">
    <w:abstractNumId w:val="24"/>
  </w:num>
  <w:num w:numId="14" w16cid:durableId="664749080">
    <w:abstractNumId w:val="2"/>
  </w:num>
  <w:num w:numId="15" w16cid:durableId="904032321">
    <w:abstractNumId w:val="3"/>
  </w:num>
  <w:num w:numId="16" w16cid:durableId="144979079">
    <w:abstractNumId w:val="16"/>
  </w:num>
  <w:num w:numId="17" w16cid:durableId="870336270">
    <w:abstractNumId w:val="12"/>
  </w:num>
  <w:num w:numId="18" w16cid:durableId="1434478361">
    <w:abstractNumId w:val="19"/>
  </w:num>
  <w:num w:numId="19" w16cid:durableId="2055541101">
    <w:abstractNumId w:val="13"/>
  </w:num>
  <w:num w:numId="20" w16cid:durableId="1879269340">
    <w:abstractNumId w:val="7"/>
  </w:num>
  <w:num w:numId="21" w16cid:durableId="1095595361">
    <w:abstractNumId w:val="27"/>
  </w:num>
  <w:num w:numId="22" w16cid:durableId="735932278">
    <w:abstractNumId w:val="25"/>
  </w:num>
  <w:num w:numId="23" w16cid:durableId="725109554">
    <w:abstractNumId w:val="8"/>
  </w:num>
  <w:num w:numId="24" w16cid:durableId="2129816766">
    <w:abstractNumId w:val="1"/>
  </w:num>
  <w:num w:numId="25" w16cid:durableId="1451438487">
    <w:abstractNumId w:val="11"/>
  </w:num>
  <w:num w:numId="26" w16cid:durableId="1767267770">
    <w:abstractNumId w:val="23"/>
  </w:num>
  <w:num w:numId="27" w16cid:durableId="2129155941">
    <w:abstractNumId w:val="10"/>
  </w:num>
  <w:num w:numId="28" w16cid:durableId="1365251552">
    <w:abstractNumId w:val="9"/>
  </w:num>
  <w:num w:numId="29" w16cid:durableId="779572041">
    <w:abstractNumId w:val="6"/>
  </w:num>
  <w:num w:numId="30" w16cid:durableId="1793205400">
    <w:abstractNumId w:val="32"/>
  </w:num>
  <w:num w:numId="31" w16cid:durableId="708192163">
    <w:abstractNumId w:val="29"/>
  </w:num>
  <w:num w:numId="32" w16cid:durableId="134615299">
    <w:abstractNumId w:val="31"/>
  </w:num>
  <w:num w:numId="33" w16cid:durableId="5819841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EyNzE0tzQyMjc2NLZQ0lEKTi0uzszPAykwrAUAoPHGRCwAAAA="/>
  </w:docVars>
  <w:rsids>
    <w:rsidRoot w:val="00BE5427"/>
    <w:rsid w:val="000019BD"/>
    <w:rsid w:val="00001D60"/>
    <w:rsid w:val="00003A74"/>
    <w:rsid w:val="000054F2"/>
    <w:rsid w:val="00005F07"/>
    <w:rsid w:val="0001475A"/>
    <w:rsid w:val="00014871"/>
    <w:rsid w:val="00014A15"/>
    <w:rsid w:val="000157E4"/>
    <w:rsid w:val="000164BE"/>
    <w:rsid w:val="000166E6"/>
    <w:rsid w:val="000169C1"/>
    <w:rsid w:val="00020A16"/>
    <w:rsid w:val="00020B9C"/>
    <w:rsid w:val="00024019"/>
    <w:rsid w:val="00024EAB"/>
    <w:rsid w:val="0002758F"/>
    <w:rsid w:val="00030C86"/>
    <w:rsid w:val="0003208B"/>
    <w:rsid w:val="000322D2"/>
    <w:rsid w:val="00032FAF"/>
    <w:rsid w:val="00033BF3"/>
    <w:rsid w:val="000350FB"/>
    <w:rsid w:val="000357FC"/>
    <w:rsid w:val="00035AE1"/>
    <w:rsid w:val="00036A77"/>
    <w:rsid w:val="000411EB"/>
    <w:rsid w:val="00041AFB"/>
    <w:rsid w:val="00043B86"/>
    <w:rsid w:val="000456D6"/>
    <w:rsid w:val="00046FED"/>
    <w:rsid w:val="00047344"/>
    <w:rsid w:val="000473E8"/>
    <w:rsid w:val="00050296"/>
    <w:rsid w:val="000526A6"/>
    <w:rsid w:val="0005311D"/>
    <w:rsid w:val="00053353"/>
    <w:rsid w:val="000569A9"/>
    <w:rsid w:val="00064327"/>
    <w:rsid w:val="000643F8"/>
    <w:rsid w:val="000645BF"/>
    <w:rsid w:val="0006637D"/>
    <w:rsid w:val="0007255A"/>
    <w:rsid w:val="00072DB8"/>
    <w:rsid w:val="0007313B"/>
    <w:rsid w:val="0007647C"/>
    <w:rsid w:val="0009215B"/>
    <w:rsid w:val="000923D3"/>
    <w:rsid w:val="00093804"/>
    <w:rsid w:val="00095382"/>
    <w:rsid w:val="00096B80"/>
    <w:rsid w:val="000974D2"/>
    <w:rsid w:val="000A0DCC"/>
    <w:rsid w:val="000A2F3A"/>
    <w:rsid w:val="000A3FC3"/>
    <w:rsid w:val="000A4C29"/>
    <w:rsid w:val="000A4E4A"/>
    <w:rsid w:val="000A5694"/>
    <w:rsid w:val="000A69C7"/>
    <w:rsid w:val="000B2201"/>
    <w:rsid w:val="000B3593"/>
    <w:rsid w:val="000B49CF"/>
    <w:rsid w:val="000B4F6D"/>
    <w:rsid w:val="000B5261"/>
    <w:rsid w:val="000B5843"/>
    <w:rsid w:val="000B6AD2"/>
    <w:rsid w:val="000C2D6A"/>
    <w:rsid w:val="000C403E"/>
    <w:rsid w:val="000C4FA4"/>
    <w:rsid w:val="000C70A1"/>
    <w:rsid w:val="000C7CC0"/>
    <w:rsid w:val="000D0601"/>
    <w:rsid w:val="000D10B1"/>
    <w:rsid w:val="000D4CA3"/>
    <w:rsid w:val="000D7962"/>
    <w:rsid w:val="000E0CE7"/>
    <w:rsid w:val="000E3382"/>
    <w:rsid w:val="000E6836"/>
    <w:rsid w:val="000E6ADD"/>
    <w:rsid w:val="000E7D47"/>
    <w:rsid w:val="000F10E9"/>
    <w:rsid w:val="000F2DE9"/>
    <w:rsid w:val="000F3887"/>
    <w:rsid w:val="000F4B1C"/>
    <w:rsid w:val="000F5C8C"/>
    <w:rsid w:val="000F6CF9"/>
    <w:rsid w:val="001010E6"/>
    <w:rsid w:val="00102730"/>
    <w:rsid w:val="00103672"/>
    <w:rsid w:val="001063C6"/>
    <w:rsid w:val="0011081A"/>
    <w:rsid w:val="00111882"/>
    <w:rsid w:val="00111D3B"/>
    <w:rsid w:val="001157F7"/>
    <w:rsid w:val="001164C1"/>
    <w:rsid w:val="00117A37"/>
    <w:rsid w:val="00117B6F"/>
    <w:rsid w:val="00123672"/>
    <w:rsid w:val="001248EE"/>
    <w:rsid w:val="00124F09"/>
    <w:rsid w:val="00125628"/>
    <w:rsid w:val="001272FA"/>
    <w:rsid w:val="00127B9B"/>
    <w:rsid w:val="001309B0"/>
    <w:rsid w:val="001319B6"/>
    <w:rsid w:val="001335E2"/>
    <w:rsid w:val="00135DFB"/>
    <w:rsid w:val="0013659D"/>
    <w:rsid w:val="0013677C"/>
    <w:rsid w:val="00137FD9"/>
    <w:rsid w:val="0014080D"/>
    <w:rsid w:val="0014216E"/>
    <w:rsid w:val="00142879"/>
    <w:rsid w:val="00142CD0"/>
    <w:rsid w:val="00144222"/>
    <w:rsid w:val="00150439"/>
    <w:rsid w:val="00151225"/>
    <w:rsid w:val="0015302E"/>
    <w:rsid w:val="001546F8"/>
    <w:rsid w:val="00156460"/>
    <w:rsid w:val="00156911"/>
    <w:rsid w:val="001572A0"/>
    <w:rsid w:val="00160766"/>
    <w:rsid w:val="0016317D"/>
    <w:rsid w:val="00163B3A"/>
    <w:rsid w:val="00163C4D"/>
    <w:rsid w:val="00166186"/>
    <w:rsid w:val="001665B3"/>
    <w:rsid w:val="001707FB"/>
    <w:rsid w:val="00171006"/>
    <w:rsid w:val="0017171E"/>
    <w:rsid w:val="001719DE"/>
    <w:rsid w:val="00171B53"/>
    <w:rsid w:val="001721C0"/>
    <w:rsid w:val="001727D1"/>
    <w:rsid w:val="00172847"/>
    <w:rsid w:val="001728DE"/>
    <w:rsid w:val="001734F4"/>
    <w:rsid w:val="001745B6"/>
    <w:rsid w:val="0017488F"/>
    <w:rsid w:val="00175008"/>
    <w:rsid w:val="001754D7"/>
    <w:rsid w:val="00175CCF"/>
    <w:rsid w:val="001766F6"/>
    <w:rsid w:val="001773DF"/>
    <w:rsid w:val="00177956"/>
    <w:rsid w:val="001801F3"/>
    <w:rsid w:val="00180EDB"/>
    <w:rsid w:val="00181272"/>
    <w:rsid w:val="001847CB"/>
    <w:rsid w:val="00186D98"/>
    <w:rsid w:val="001909C2"/>
    <w:rsid w:val="0019302A"/>
    <w:rsid w:val="0019514B"/>
    <w:rsid w:val="00195C43"/>
    <w:rsid w:val="001975F4"/>
    <w:rsid w:val="001A0DA5"/>
    <w:rsid w:val="001A31F5"/>
    <w:rsid w:val="001A422A"/>
    <w:rsid w:val="001A5264"/>
    <w:rsid w:val="001A7130"/>
    <w:rsid w:val="001B0522"/>
    <w:rsid w:val="001B3982"/>
    <w:rsid w:val="001B599F"/>
    <w:rsid w:val="001B75A8"/>
    <w:rsid w:val="001B7D34"/>
    <w:rsid w:val="001C03DD"/>
    <w:rsid w:val="001C090D"/>
    <w:rsid w:val="001C2C41"/>
    <w:rsid w:val="001C3AC4"/>
    <w:rsid w:val="001C6316"/>
    <w:rsid w:val="001C68A6"/>
    <w:rsid w:val="001C7499"/>
    <w:rsid w:val="001D077B"/>
    <w:rsid w:val="001D0E6C"/>
    <w:rsid w:val="001D2AE7"/>
    <w:rsid w:val="001D61AA"/>
    <w:rsid w:val="001D64E6"/>
    <w:rsid w:val="001D70A0"/>
    <w:rsid w:val="001D72CF"/>
    <w:rsid w:val="001E08B2"/>
    <w:rsid w:val="001E11D7"/>
    <w:rsid w:val="001E42E4"/>
    <w:rsid w:val="001E7466"/>
    <w:rsid w:val="001E79A6"/>
    <w:rsid w:val="001E7BF9"/>
    <w:rsid w:val="001F0517"/>
    <w:rsid w:val="001F0DEC"/>
    <w:rsid w:val="001F2309"/>
    <w:rsid w:val="001F24C7"/>
    <w:rsid w:val="001F2E61"/>
    <w:rsid w:val="001F5193"/>
    <w:rsid w:val="001F600B"/>
    <w:rsid w:val="001F67CC"/>
    <w:rsid w:val="001F7CF3"/>
    <w:rsid w:val="001F7D54"/>
    <w:rsid w:val="00200AE9"/>
    <w:rsid w:val="00203E16"/>
    <w:rsid w:val="002042FB"/>
    <w:rsid w:val="00204728"/>
    <w:rsid w:val="00205531"/>
    <w:rsid w:val="00205D5D"/>
    <w:rsid w:val="00206BA3"/>
    <w:rsid w:val="00207748"/>
    <w:rsid w:val="00211DA0"/>
    <w:rsid w:val="00212BE4"/>
    <w:rsid w:val="00212E3F"/>
    <w:rsid w:val="00213999"/>
    <w:rsid w:val="00214FAD"/>
    <w:rsid w:val="00215535"/>
    <w:rsid w:val="00217AC9"/>
    <w:rsid w:val="0022084A"/>
    <w:rsid w:val="00220A0A"/>
    <w:rsid w:val="00221826"/>
    <w:rsid w:val="00221BEF"/>
    <w:rsid w:val="002273F7"/>
    <w:rsid w:val="002325F9"/>
    <w:rsid w:val="00232F3F"/>
    <w:rsid w:val="0023534D"/>
    <w:rsid w:val="00236C9B"/>
    <w:rsid w:val="0024225D"/>
    <w:rsid w:val="002427E1"/>
    <w:rsid w:val="002438C7"/>
    <w:rsid w:val="00243D71"/>
    <w:rsid w:val="0024548E"/>
    <w:rsid w:val="00245783"/>
    <w:rsid w:val="00246ABD"/>
    <w:rsid w:val="00251761"/>
    <w:rsid w:val="00251B62"/>
    <w:rsid w:val="00252FB0"/>
    <w:rsid w:val="002544D1"/>
    <w:rsid w:val="00255653"/>
    <w:rsid w:val="00260176"/>
    <w:rsid w:val="00260A7C"/>
    <w:rsid w:val="00260C3F"/>
    <w:rsid w:val="002613B1"/>
    <w:rsid w:val="00261FE4"/>
    <w:rsid w:val="002620A6"/>
    <w:rsid w:val="002635A8"/>
    <w:rsid w:val="002642F8"/>
    <w:rsid w:val="00264442"/>
    <w:rsid w:val="00265528"/>
    <w:rsid w:val="00265A37"/>
    <w:rsid w:val="002665CB"/>
    <w:rsid w:val="00266CE1"/>
    <w:rsid w:val="0027053C"/>
    <w:rsid w:val="00271098"/>
    <w:rsid w:val="00271A49"/>
    <w:rsid w:val="002756AF"/>
    <w:rsid w:val="00280379"/>
    <w:rsid w:val="00281116"/>
    <w:rsid w:val="00283A6C"/>
    <w:rsid w:val="00283BE8"/>
    <w:rsid w:val="00284BAD"/>
    <w:rsid w:val="00285701"/>
    <w:rsid w:val="00287070"/>
    <w:rsid w:val="0029204D"/>
    <w:rsid w:val="00293FD3"/>
    <w:rsid w:val="00294326"/>
    <w:rsid w:val="002948E3"/>
    <w:rsid w:val="0029625D"/>
    <w:rsid w:val="00296AC8"/>
    <w:rsid w:val="00297498"/>
    <w:rsid w:val="00297707"/>
    <w:rsid w:val="002A06C8"/>
    <w:rsid w:val="002A1F5B"/>
    <w:rsid w:val="002A23D5"/>
    <w:rsid w:val="002A3D8C"/>
    <w:rsid w:val="002A4755"/>
    <w:rsid w:val="002A7D6C"/>
    <w:rsid w:val="002B1368"/>
    <w:rsid w:val="002B1C6F"/>
    <w:rsid w:val="002B22E4"/>
    <w:rsid w:val="002B262C"/>
    <w:rsid w:val="002B3003"/>
    <w:rsid w:val="002B3CB4"/>
    <w:rsid w:val="002B5B43"/>
    <w:rsid w:val="002B67C5"/>
    <w:rsid w:val="002C0752"/>
    <w:rsid w:val="002C08B2"/>
    <w:rsid w:val="002C0C26"/>
    <w:rsid w:val="002C1FDC"/>
    <w:rsid w:val="002C2D6E"/>
    <w:rsid w:val="002C3EF6"/>
    <w:rsid w:val="002C43DD"/>
    <w:rsid w:val="002C50AF"/>
    <w:rsid w:val="002C7782"/>
    <w:rsid w:val="002D08F5"/>
    <w:rsid w:val="002D2E62"/>
    <w:rsid w:val="002D50C0"/>
    <w:rsid w:val="002D5F3D"/>
    <w:rsid w:val="002D6CAF"/>
    <w:rsid w:val="002D753C"/>
    <w:rsid w:val="002D781E"/>
    <w:rsid w:val="002D7887"/>
    <w:rsid w:val="002E1536"/>
    <w:rsid w:val="002E4AA4"/>
    <w:rsid w:val="002F02F5"/>
    <w:rsid w:val="002F0B6C"/>
    <w:rsid w:val="002F3058"/>
    <w:rsid w:val="002F370C"/>
    <w:rsid w:val="002F3F3B"/>
    <w:rsid w:val="002F485A"/>
    <w:rsid w:val="002F5F76"/>
    <w:rsid w:val="002F6707"/>
    <w:rsid w:val="002F6DC6"/>
    <w:rsid w:val="002F738F"/>
    <w:rsid w:val="002F7953"/>
    <w:rsid w:val="00300546"/>
    <w:rsid w:val="00301377"/>
    <w:rsid w:val="00301AD1"/>
    <w:rsid w:val="0030226D"/>
    <w:rsid w:val="00302404"/>
    <w:rsid w:val="003025B2"/>
    <w:rsid w:val="0030352E"/>
    <w:rsid w:val="00304E17"/>
    <w:rsid w:val="003123C2"/>
    <w:rsid w:val="0031481D"/>
    <w:rsid w:val="00315C25"/>
    <w:rsid w:val="00315CFE"/>
    <w:rsid w:val="00320CAE"/>
    <w:rsid w:val="00320D8A"/>
    <w:rsid w:val="00321834"/>
    <w:rsid w:val="00325371"/>
    <w:rsid w:val="0032568B"/>
    <w:rsid w:val="00326AA8"/>
    <w:rsid w:val="00331162"/>
    <w:rsid w:val="003315D0"/>
    <w:rsid w:val="00331A02"/>
    <w:rsid w:val="0033357C"/>
    <w:rsid w:val="00335A68"/>
    <w:rsid w:val="00335C87"/>
    <w:rsid w:val="0033677C"/>
    <w:rsid w:val="00337E45"/>
    <w:rsid w:val="0034217E"/>
    <w:rsid w:val="00342CA4"/>
    <w:rsid w:val="00344FD6"/>
    <w:rsid w:val="0034566F"/>
    <w:rsid w:val="0034648F"/>
    <w:rsid w:val="00347B1C"/>
    <w:rsid w:val="00351686"/>
    <w:rsid w:val="00353084"/>
    <w:rsid w:val="00355403"/>
    <w:rsid w:val="00356847"/>
    <w:rsid w:val="00357DF2"/>
    <w:rsid w:val="00360209"/>
    <w:rsid w:val="00362608"/>
    <w:rsid w:val="0036351B"/>
    <w:rsid w:val="00363843"/>
    <w:rsid w:val="003639C9"/>
    <w:rsid w:val="00365812"/>
    <w:rsid w:val="00365A25"/>
    <w:rsid w:val="00367068"/>
    <w:rsid w:val="00367694"/>
    <w:rsid w:val="00372269"/>
    <w:rsid w:val="00373072"/>
    <w:rsid w:val="00373CBC"/>
    <w:rsid w:val="00373EA0"/>
    <w:rsid w:val="00374035"/>
    <w:rsid w:val="00376C26"/>
    <w:rsid w:val="003775A4"/>
    <w:rsid w:val="0038142B"/>
    <w:rsid w:val="00382073"/>
    <w:rsid w:val="00382C1A"/>
    <w:rsid w:val="00383240"/>
    <w:rsid w:val="003837BA"/>
    <w:rsid w:val="003857FA"/>
    <w:rsid w:val="003869FB"/>
    <w:rsid w:val="00387B8B"/>
    <w:rsid w:val="00390AC0"/>
    <w:rsid w:val="00390CD7"/>
    <w:rsid w:val="00391D71"/>
    <w:rsid w:val="003929D9"/>
    <w:rsid w:val="00392A2D"/>
    <w:rsid w:val="003947F4"/>
    <w:rsid w:val="00394DBE"/>
    <w:rsid w:val="003951A5"/>
    <w:rsid w:val="0039533C"/>
    <w:rsid w:val="00395EFA"/>
    <w:rsid w:val="00397BA1"/>
    <w:rsid w:val="003A24A7"/>
    <w:rsid w:val="003A320F"/>
    <w:rsid w:val="003A360F"/>
    <w:rsid w:val="003A4A08"/>
    <w:rsid w:val="003A5B9A"/>
    <w:rsid w:val="003A5EF8"/>
    <w:rsid w:val="003A7378"/>
    <w:rsid w:val="003A7CDD"/>
    <w:rsid w:val="003B07CD"/>
    <w:rsid w:val="003B0B28"/>
    <w:rsid w:val="003B0CC3"/>
    <w:rsid w:val="003B1A58"/>
    <w:rsid w:val="003B1C32"/>
    <w:rsid w:val="003B3740"/>
    <w:rsid w:val="003B3952"/>
    <w:rsid w:val="003B3DDD"/>
    <w:rsid w:val="003B4BE9"/>
    <w:rsid w:val="003B563C"/>
    <w:rsid w:val="003B741F"/>
    <w:rsid w:val="003B745D"/>
    <w:rsid w:val="003C157B"/>
    <w:rsid w:val="003C1B3C"/>
    <w:rsid w:val="003C2485"/>
    <w:rsid w:val="003C293F"/>
    <w:rsid w:val="003C3CAF"/>
    <w:rsid w:val="003C49F8"/>
    <w:rsid w:val="003C53FF"/>
    <w:rsid w:val="003D0DB2"/>
    <w:rsid w:val="003D21E8"/>
    <w:rsid w:val="003D4A66"/>
    <w:rsid w:val="003D658A"/>
    <w:rsid w:val="003E3089"/>
    <w:rsid w:val="003E48AD"/>
    <w:rsid w:val="003E48B4"/>
    <w:rsid w:val="003E53F6"/>
    <w:rsid w:val="003E590D"/>
    <w:rsid w:val="003E62A0"/>
    <w:rsid w:val="003E62D2"/>
    <w:rsid w:val="003E65C5"/>
    <w:rsid w:val="003E7458"/>
    <w:rsid w:val="003E777C"/>
    <w:rsid w:val="003F2CB4"/>
    <w:rsid w:val="003F312A"/>
    <w:rsid w:val="003F4B62"/>
    <w:rsid w:val="003F74EF"/>
    <w:rsid w:val="003F7C7B"/>
    <w:rsid w:val="003F7FF3"/>
    <w:rsid w:val="00400246"/>
    <w:rsid w:val="00400278"/>
    <w:rsid w:val="00401D75"/>
    <w:rsid w:val="00402FB0"/>
    <w:rsid w:val="00403A4E"/>
    <w:rsid w:val="00404051"/>
    <w:rsid w:val="00405AC9"/>
    <w:rsid w:val="0041283F"/>
    <w:rsid w:val="0041300B"/>
    <w:rsid w:val="00415131"/>
    <w:rsid w:val="00415442"/>
    <w:rsid w:val="0041691A"/>
    <w:rsid w:val="0042019F"/>
    <w:rsid w:val="004204BA"/>
    <w:rsid w:val="00421E0F"/>
    <w:rsid w:val="00427441"/>
    <w:rsid w:val="004308A1"/>
    <w:rsid w:val="00431E30"/>
    <w:rsid w:val="00434D10"/>
    <w:rsid w:val="00435397"/>
    <w:rsid w:val="0043582B"/>
    <w:rsid w:val="00435910"/>
    <w:rsid w:val="00435B2C"/>
    <w:rsid w:val="004425F1"/>
    <w:rsid w:val="00444CA4"/>
    <w:rsid w:val="00446699"/>
    <w:rsid w:val="00446947"/>
    <w:rsid w:val="004537A5"/>
    <w:rsid w:val="00453A92"/>
    <w:rsid w:val="004555AF"/>
    <w:rsid w:val="00456250"/>
    <w:rsid w:val="00460507"/>
    <w:rsid w:val="00460AA8"/>
    <w:rsid w:val="00460DDF"/>
    <w:rsid w:val="0046105D"/>
    <w:rsid w:val="00461DF6"/>
    <w:rsid w:val="004622FE"/>
    <w:rsid w:val="00462FD2"/>
    <w:rsid w:val="004636FD"/>
    <w:rsid w:val="004648CF"/>
    <w:rsid w:val="00464AA5"/>
    <w:rsid w:val="004669C1"/>
    <w:rsid w:val="00466E18"/>
    <w:rsid w:val="0046704F"/>
    <w:rsid w:val="00467D60"/>
    <w:rsid w:val="0047222B"/>
    <w:rsid w:val="00477BCA"/>
    <w:rsid w:val="00485258"/>
    <w:rsid w:val="00485CDE"/>
    <w:rsid w:val="00486688"/>
    <w:rsid w:val="00486C38"/>
    <w:rsid w:val="00492564"/>
    <w:rsid w:val="00493179"/>
    <w:rsid w:val="0049586B"/>
    <w:rsid w:val="00496166"/>
    <w:rsid w:val="004A0430"/>
    <w:rsid w:val="004A1204"/>
    <w:rsid w:val="004A4F4D"/>
    <w:rsid w:val="004A5AB8"/>
    <w:rsid w:val="004A65C4"/>
    <w:rsid w:val="004A65DD"/>
    <w:rsid w:val="004A6673"/>
    <w:rsid w:val="004B0E03"/>
    <w:rsid w:val="004B225B"/>
    <w:rsid w:val="004B27C2"/>
    <w:rsid w:val="004B50A3"/>
    <w:rsid w:val="004B7412"/>
    <w:rsid w:val="004C03BC"/>
    <w:rsid w:val="004C0825"/>
    <w:rsid w:val="004C197D"/>
    <w:rsid w:val="004C19B8"/>
    <w:rsid w:val="004C1D7E"/>
    <w:rsid w:val="004C2F70"/>
    <w:rsid w:val="004C36B6"/>
    <w:rsid w:val="004C5F2F"/>
    <w:rsid w:val="004D19A7"/>
    <w:rsid w:val="004D3414"/>
    <w:rsid w:val="004D3786"/>
    <w:rsid w:val="004D3C1C"/>
    <w:rsid w:val="004D423D"/>
    <w:rsid w:val="004D5438"/>
    <w:rsid w:val="004D67B8"/>
    <w:rsid w:val="004E132B"/>
    <w:rsid w:val="004E29E0"/>
    <w:rsid w:val="004E308F"/>
    <w:rsid w:val="004E39A0"/>
    <w:rsid w:val="004E3E9C"/>
    <w:rsid w:val="004E4BC3"/>
    <w:rsid w:val="004E75D2"/>
    <w:rsid w:val="004F3182"/>
    <w:rsid w:val="004F5393"/>
    <w:rsid w:val="004F6688"/>
    <w:rsid w:val="004F70E3"/>
    <w:rsid w:val="00500714"/>
    <w:rsid w:val="00501B6B"/>
    <w:rsid w:val="005024EF"/>
    <w:rsid w:val="00502B2B"/>
    <w:rsid w:val="00503834"/>
    <w:rsid w:val="00503CB2"/>
    <w:rsid w:val="0050439B"/>
    <w:rsid w:val="00505514"/>
    <w:rsid w:val="00507627"/>
    <w:rsid w:val="00511AE1"/>
    <w:rsid w:val="0051555E"/>
    <w:rsid w:val="00520DEA"/>
    <w:rsid w:val="0052189E"/>
    <w:rsid w:val="0052211B"/>
    <w:rsid w:val="0052233F"/>
    <w:rsid w:val="00524601"/>
    <w:rsid w:val="00524DA0"/>
    <w:rsid w:val="005250C7"/>
    <w:rsid w:val="005259A4"/>
    <w:rsid w:val="0053516C"/>
    <w:rsid w:val="00536BDE"/>
    <w:rsid w:val="005372A6"/>
    <w:rsid w:val="00537AD2"/>
    <w:rsid w:val="005418A1"/>
    <w:rsid w:val="00552A2C"/>
    <w:rsid w:val="00552EFB"/>
    <w:rsid w:val="005538A6"/>
    <w:rsid w:val="00556132"/>
    <w:rsid w:val="005578F3"/>
    <w:rsid w:val="005600D5"/>
    <w:rsid w:val="005624AC"/>
    <w:rsid w:val="00562FCD"/>
    <w:rsid w:val="00566DF1"/>
    <w:rsid w:val="00567E2C"/>
    <w:rsid w:val="00571B24"/>
    <w:rsid w:val="005722EC"/>
    <w:rsid w:val="00572CA7"/>
    <w:rsid w:val="00573369"/>
    <w:rsid w:val="00574C5C"/>
    <w:rsid w:val="005755B1"/>
    <w:rsid w:val="00581C4E"/>
    <w:rsid w:val="005849EE"/>
    <w:rsid w:val="00585F93"/>
    <w:rsid w:val="00590C9F"/>
    <w:rsid w:val="00590F96"/>
    <w:rsid w:val="00591715"/>
    <w:rsid w:val="00592035"/>
    <w:rsid w:val="0059411A"/>
    <w:rsid w:val="00594D4F"/>
    <w:rsid w:val="005978D5"/>
    <w:rsid w:val="005A2FB0"/>
    <w:rsid w:val="005A419C"/>
    <w:rsid w:val="005A4D70"/>
    <w:rsid w:val="005A4E24"/>
    <w:rsid w:val="005A74EB"/>
    <w:rsid w:val="005B041A"/>
    <w:rsid w:val="005B04E1"/>
    <w:rsid w:val="005B09FC"/>
    <w:rsid w:val="005B0D2F"/>
    <w:rsid w:val="005B0E52"/>
    <w:rsid w:val="005B3F9A"/>
    <w:rsid w:val="005B5985"/>
    <w:rsid w:val="005B6E3F"/>
    <w:rsid w:val="005C075F"/>
    <w:rsid w:val="005C0D30"/>
    <w:rsid w:val="005C1802"/>
    <w:rsid w:val="005C1E59"/>
    <w:rsid w:val="005C2DC6"/>
    <w:rsid w:val="005C6110"/>
    <w:rsid w:val="005C6F05"/>
    <w:rsid w:val="005C7ED1"/>
    <w:rsid w:val="005D13C3"/>
    <w:rsid w:val="005D1890"/>
    <w:rsid w:val="005D1A05"/>
    <w:rsid w:val="005D270B"/>
    <w:rsid w:val="005D2B20"/>
    <w:rsid w:val="005E324E"/>
    <w:rsid w:val="005E3CF0"/>
    <w:rsid w:val="005E3E66"/>
    <w:rsid w:val="005E5C75"/>
    <w:rsid w:val="005F1D72"/>
    <w:rsid w:val="005F5634"/>
    <w:rsid w:val="005F571F"/>
    <w:rsid w:val="005F67C3"/>
    <w:rsid w:val="005F7251"/>
    <w:rsid w:val="005F75A8"/>
    <w:rsid w:val="0060041D"/>
    <w:rsid w:val="00600EEA"/>
    <w:rsid w:val="00601C38"/>
    <w:rsid w:val="0060443D"/>
    <w:rsid w:val="006077E9"/>
    <w:rsid w:val="00610D68"/>
    <w:rsid w:val="00612618"/>
    <w:rsid w:val="0061434B"/>
    <w:rsid w:val="00614E72"/>
    <w:rsid w:val="00616C9D"/>
    <w:rsid w:val="00616D9A"/>
    <w:rsid w:val="00616F19"/>
    <w:rsid w:val="0062091B"/>
    <w:rsid w:val="0062326F"/>
    <w:rsid w:val="00627F12"/>
    <w:rsid w:val="00631BDD"/>
    <w:rsid w:val="006327F3"/>
    <w:rsid w:val="006368BD"/>
    <w:rsid w:val="0064074F"/>
    <w:rsid w:val="00641358"/>
    <w:rsid w:val="0064135A"/>
    <w:rsid w:val="00641BB8"/>
    <w:rsid w:val="00641D52"/>
    <w:rsid w:val="00641EE9"/>
    <w:rsid w:val="00641FA4"/>
    <w:rsid w:val="00642296"/>
    <w:rsid w:val="00642D9D"/>
    <w:rsid w:val="0064383E"/>
    <w:rsid w:val="00643E23"/>
    <w:rsid w:val="00644037"/>
    <w:rsid w:val="00644DD2"/>
    <w:rsid w:val="00646F30"/>
    <w:rsid w:val="006505E1"/>
    <w:rsid w:val="0065178D"/>
    <w:rsid w:val="00651919"/>
    <w:rsid w:val="006520A2"/>
    <w:rsid w:val="006530BA"/>
    <w:rsid w:val="0065390B"/>
    <w:rsid w:val="006548EE"/>
    <w:rsid w:val="00655993"/>
    <w:rsid w:val="00655CBB"/>
    <w:rsid w:val="0065643B"/>
    <w:rsid w:val="00657266"/>
    <w:rsid w:val="00657464"/>
    <w:rsid w:val="00664495"/>
    <w:rsid w:val="00664C32"/>
    <w:rsid w:val="00665EA4"/>
    <w:rsid w:val="0067167A"/>
    <w:rsid w:val="0067287B"/>
    <w:rsid w:val="00672D71"/>
    <w:rsid w:val="00674001"/>
    <w:rsid w:val="006763CB"/>
    <w:rsid w:val="00677722"/>
    <w:rsid w:val="0067785E"/>
    <w:rsid w:val="006800E0"/>
    <w:rsid w:val="006812D5"/>
    <w:rsid w:val="0068514B"/>
    <w:rsid w:val="006909F2"/>
    <w:rsid w:val="006923CE"/>
    <w:rsid w:val="006941A4"/>
    <w:rsid w:val="006942B5"/>
    <w:rsid w:val="00696643"/>
    <w:rsid w:val="006A0FDA"/>
    <w:rsid w:val="006A37DC"/>
    <w:rsid w:val="006A400E"/>
    <w:rsid w:val="006A4B70"/>
    <w:rsid w:val="006A53AC"/>
    <w:rsid w:val="006B1CC6"/>
    <w:rsid w:val="006B3CBA"/>
    <w:rsid w:val="006B3D1E"/>
    <w:rsid w:val="006B4C08"/>
    <w:rsid w:val="006B4D8E"/>
    <w:rsid w:val="006B539C"/>
    <w:rsid w:val="006B5410"/>
    <w:rsid w:val="006B5F39"/>
    <w:rsid w:val="006C04E0"/>
    <w:rsid w:val="006C3935"/>
    <w:rsid w:val="006C70C5"/>
    <w:rsid w:val="006C7297"/>
    <w:rsid w:val="006C7A33"/>
    <w:rsid w:val="006D2A93"/>
    <w:rsid w:val="006D34CB"/>
    <w:rsid w:val="006D3E1C"/>
    <w:rsid w:val="006D4387"/>
    <w:rsid w:val="006D6487"/>
    <w:rsid w:val="006D75FE"/>
    <w:rsid w:val="006D7918"/>
    <w:rsid w:val="006E1888"/>
    <w:rsid w:val="006E24AE"/>
    <w:rsid w:val="006E35C7"/>
    <w:rsid w:val="006E3C2E"/>
    <w:rsid w:val="006E7AF3"/>
    <w:rsid w:val="006F190E"/>
    <w:rsid w:val="006F1A04"/>
    <w:rsid w:val="006F207D"/>
    <w:rsid w:val="006F36C5"/>
    <w:rsid w:val="006F37E5"/>
    <w:rsid w:val="006F3BFA"/>
    <w:rsid w:val="006F3F0B"/>
    <w:rsid w:val="006F47E4"/>
    <w:rsid w:val="006F50A9"/>
    <w:rsid w:val="006F5DB6"/>
    <w:rsid w:val="00701E21"/>
    <w:rsid w:val="00702A62"/>
    <w:rsid w:val="00702BE5"/>
    <w:rsid w:val="0070327C"/>
    <w:rsid w:val="00705876"/>
    <w:rsid w:val="0070707D"/>
    <w:rsid w:val="00707977"/>
    <w:rsid w:val="00707B2A"/>
    <w:rsid w:val="0071057C"/>
    <w:rsid w:val="007119E3"/>
    <w:rsid w:val="007121BF"/>
    <w:rsid w:val="00715BCB"/>
    <w:rsid w:val="00716D41"/>
    <w:rsid w:val="0072033B"/>
    <w:rsid w:val="007226D5"/>
    <w:rsid w:val="00722980"/>
    <w:rsid w:val="0072538C"/>
    <w:rsid w:val="00725F37"/>
    <w:rsid w:val="0072700E"/>
    <w:rsid w:val="00732BCB"/>
    <w:rsid w:val="00732E12"/>
    <w:rsid w:val="00734253"/>
    <w:rsid w:val="00735F1C"/>
    <w:rsid w:val="0073750D"/>
    <w:rsid w:val="00737CC5"/>
    <w:rsid w:val="00741D56"/>
    <w:rsid w:val="0074228C"/>
    <w:rsid w:val="00743170"/>
    <w:rsid w:val="00743DFC"/>
    <w:rsid w:val="007453BD"/>
    <w:rsid w:val="00746581"/>
    <w:rsid w:val="00746D54"/>
    <w:rsid w:val="00751CBF"/>
    <w:rsid w:val="00751D04"/>
    <w:rsid w:val="00752BDB"/>
    <w:rsid w:val="0075529F"/>
    <w:rsid w:val="0075751B"/>
    <w:rsid w:val="00762403"/>
    <w:rsid w:val="0076293D"/>
    <w:rsid w:val="00763B22"/>
    <w:rsid w:val="0076435D"/>
    <w:rsid w:val="00764B6F"/>
    <w:rsid w:val="007659D6"/>
    <w:rsid w:val="0076706C"/>
    <w:rsid w:val="0076725D"/>
    <w:rsid w:val="00770420"/>
    <w:rsid w:val="0077058E"/>
    <w:rsid w:val="007726D9"/>
    <w:rsid w:val="0077422D"/>
    <w:rsid w:val="00774501"/>
    <w:rsid w:val="00775240"/>
    <w:rsid w:val="007755B2"/>
    <w:rsid w:val="00775FA9"/>
    <w:rsid w:val="0077681E"/>
    <w:rsid w:val="00782842"/>
    <w:rsid w:val="007828A5"/>
    <w:rsid w:val="00783790"/>
    <w:rsid w:val="00784053"/>
    <w:rsid w:val="007840D1"/>
    <w:rsid w:val="0078417B"/>
    <w:rsid w:val="00785A9D"/>
    <w:rsid w:val="0078609B"/>
    <w:rsid w:val="007861F2"/>
    <w:rsid w:val="007871D3"/>
    <w:rsid w:val="00787A57"/>
    <w:rsid w:val="00790B61"/>
    <w:rsid w:val="007915D2"/>
    <w:rsid w:val="0079735F"/>
    <w:rsid w:val="007A0347"/>
    <w:rsid w:val="007A4C06"/>
    <w:rsid w:val="007A5C49"/>
    <w:rsid w:val="007A616E"/>
    <w:rsid w:val="007A6D05"/>
    <w:rsid w:val="007A7B51"/>
    <w:rsid w:val="007B28B1"/>
    <w:rsid w:val="007B2C22"/>
    <w:rsid w:val="007B3142"/>
    <w:rsid w:val="007B4252"/>
    <w:rsid w:val="007C2395"/>
    <w:rsid w:val="007C2B95"/>
    <w:rsid w:val="007C4B26"/>
    <w:rsid w:val="007D31CE"/>
    <w:rsid w:val="007D32CD"/>
    <w:rsid w:val="007D5B4B"/>
    <w:rsid w:val="007D78E4"/>
    <w:rsid w:val="007E1E97"/>
    <w:rsid w:val="007E52E2"/>
    <w:rsid w:val="007E7E8D"/>
    <w:rsid w:val="007F0FC2"/>
    <w:rsid w:val="007F168E"/>
    <w:rsid w:val="007F2F0D"/>
    <w:rsid w:val="007F3E07"/>
    <w:rsid w:val="007F685C"/>
    <w:rsid w:val="007F6D65"/>
    <w:rsid w:val="007F6F76"/>
    <w:rsid w:val="00800302"/>
    <w:rsid w:val="00801787"/>
    <w:rsid w:val="00802C78"/>
    <w:rsid w:val="00803CC2"/>
    <w:rsid w:val="0080453B"/>
    <w:rsid w:val="0080796F"/>
    <w:rsid w:val="008116E5"/>
    <w:rsid w:val="008134FA"/>
    <w:rsid w:val="0081386C"/>
    <w:rsid w:val="00814B1A"/>
    <w:rsid w:val="00814E65"/>
    <w:rsid w:val="008151A9"/>
    <w:rsid w:val="0081528C"/>
    <w:rsid w:val="0082243D"/>
    <w:rsid w:val="00822B1C"/>
    <w:rsid w:val="00823E75"/>
    <w:rsid w:val="00826A73"/>
    <w:rsid w:val="00827723"/>
    <w:rsid w:val="00827C2C"/>
    <w:rsid w:val="00832101"/>
    <w:rsid w:val="00833942"/>
    <w:rsid w:val="008343A4"/>
    <w:rsid w:val="00836B60"/>
    <w:rsid w:val="00841B97"/>
    <w:rsid w:val="00843758"/>
    <w:rsid w:val="00843A51"/>
    <w:rsid w:val="00845E57"/>
    <w:rsid w:val="008466CD"/>
    <w:rsid w:val="0084672B"/>
    <w:rsid w:val="00847F9A"/>
    <w:rsid w:val="0085147E"/>
    <w:rsid w:val="00852934"/>
    <w:rsid w:val="0085358D"/>
    <w:rsid w:val="00853890"/>
    <w:rsid w:val="00855D0E"/>
    <w:rsid w:val="00856BA4"/>
    <w:rsid w:val="008607D8"/>
    <w:rsid w:val="0086138F"/>
    <w:rsid w:val="00861A2D"/>
    <w:rsid w:val="00862F0C"/>
    <w:rsid w:val="00864750"/>
    <w:rsid w:val="00865849"/>
    <w:rsid w:val="0086797F"/>
    <w:rsid w:val="0087044A"/>
    <w:rsid w:val="0087058C"/>
    <w:rsid w:val="00870B24"/>
    <w:rsid w:val="00870D9B"/>
    <w:rsid w:val="00871AF6"/>
    <w:rsid w:val="00871B5F"/>
    <w:rsid w:val="00871F22"/>
    <w:rsid w:val="00874B64"/>
    <w:rsid w:val="008801FE"/>
    <w:rsid w:val="00880642"/>
    <w:rsid w:val="0088129A"/>
    <w:rsid w:val="00881B9A"/>
    <w:rsid w:val="008833EB"/>
    <w:rsid w:val="008835AB"/>
    <w:rsid w:val="00884D82"/>
    <w:rsid w:val="00885C9C"/>
    <w:rsid w:val="00885D3A"/>
    <w:rsid w:val="008872C4"/>
    <w:rsid w:val="00887F33"/>
    <w:rsid w:val="00892719"/>
    <w:rsid w:val="00892A57"/>
    <w:rsid w:val="00892D0A"/>
    <w:rsid w:val="00893064"/>
    <w:rsid w:val="008939FD"/>
    <w:rsid w:val="0089440B"/>
    <w:rsid w:val="0089745C"/>
    <w:rsid w:val="00897EEB"/>
    <w:rsid w:val="008A1AD7"/>
    <w:rsid w:val="008A7AD9"/>
    <w:rsid w:val="008B0FD4"/>
    <w:rsid w:val="008B516D"/>
    <w:rsid w:val="008B5649"/>
    <w:rsid w:val="008B7E9A"/>
    <w:rsid w:val="008C0955"/>
    <w:rsid w:val="008C2591"/>
    <w:rsid w:val="008C273D"/>
    <w:rsid w:val="008C5A1A"/>
    <w:rsid w:val="008C5AC9"/>
    <w:rsid w:val="008D0B55"/>
    <w:rsid w:val="008D1002"/>
    <w:rsid w:val="008D1872"/>
    <w:rsid w:val="008D18FF"/>
    <w:rsid w:val="008D2296"/>
    <w:rsid w:val="008D2C5F"/>
    <w:rsid w:val="008D4F67"/>
    <w:rsid w:val="008D6BF3"/>
    <w:rsid w:val="008E06CF"/>
    <w:rsid w:val="008F3E6A"/>
    <w:rsid w:val="008F4215"/>
    <w:rsid w:val="008F4E79"/>
    <w:rsid w:val="008F53BD"/>
    <w:rsid w:val="008F672A"/>
    <w:rsid w:val="008F6B63"/>
    <w:rsid w:val="008F7447"/>
    <w:rsid w:val="009002E7"/>
    <w:rsid w:val="00903932"/>
    <w:rsid w:val="00905E2E"/>
    <w:rsid w:val="0091083B"/>
    <w:rsid w:val="00910891"/>
    <w:rsid w:val="00911AB6"/>
    <w:rsid w:val="0091235E"/>
    <w:rsid w:val="009128E6"/>
    <w:rsid w:val="00912FA5"/>
    <w:rsid w:val="009133A0"/>
    <w:rsid w:val="009140BA"/>
    <w:rsid w:val="009145C8"/>
    <w:rsid w:val="009152C7"/>
    <w:rsid w:val="00920292"/>
    <w:rsid w:val="00920BA2"/>
    <w:rsid w:val="009231EB"/>
    <w:rsid w:val="00924445"/>
    <w:rsid w:val="009244F7"/>
    <w:rsid w:val="00925A40"/>
    <w:rsid w:val="00925E0A"/>
    <w:rsid w:val="009269E1"/>
    <w:rsid w:val="00926C8F"/>
    <w:rsid w:val="00930537"/>
    <w:rsid w:val="009308BF"/>
    <w:rsid w:val="00934B4D"/>
    <w:rsid w:val="0093584F"/>
    <w:rsid w:val="009416D6"/>
    <w:rsid w:val="009420B4"/>
    <w:rsid w:val="0094476D"/>
    <w:rsid w:val="00944F13"/>
    <w:rsid w:val="00945BEF"/>
    <w:rsid w:val="00950ABB"/>
    <w:rsid w:val="009510AC"/>
    <w:rsid w:val="00952E78"/>
    <w:rsid w:val="00956A3E"/>
    <w:rsid w:val="00956DEA"/>
    <w:rsid w:val="00960EF0"/>
    <w:rsid w:val="009612EC"/>
    <w:rsid w:val="009613BE"/>
    <w:rsid w:val="00964F2D"/>
    <w:rsid w:val="0096638C"/>
    <w:rsid w:val="00966810"/>
    <w:rsid w:val="00966CCF"/>
    <w:rsid w:val="00966E4D"/>
    <w:rsid w:val="00967581"/>
    <w:rsid w:val="0096773E"/>
    <w:rsid w:val="0097312B"/>
    <w:rsid w:val="00973EF3"/>
    <w:rsid w:val="0097495F"/>
    <w:rsid w:val="00974ADD"/>
    <w:rsid w:val="00976184"/>
    <w:rsid w:val="00980442"/>
    <w:rsid w:val="009806AE"/>
    <w:rsid w:val="0098088B"/>
    <w:rsid w:val="0098527F"/>
    <w:rsid w:val="0098540A"/>
    <w:rsid w:val="00986D2A"/>
    <w:rsid w:val="00987D8A"/>
    <w:rsid w:val="00987DE3"/>
    <w:rsid w:val="0099251F"/>
    <w:rsid w:val="00993D99"/>
    <w:rsid w:val="0099406F"/>
    <w:rsid w:val="0099490B"/>
    <w:rsid w:val="00994BDB"/>
    <w:rsid w:val="00995C90"/>
    <w:rsid w:val="009A0DB1"/>
    <w:rsid w:val="009A1A2C"/>
    <w:rsid w:val="009A316B"/>
    <w:rsid w:val="009A4E74"/>
    <w:rsid w:val="009B5A01"/>
    <w:rsid w:val="009B5CC8"/>
    <w:rsid w:val="009B5D53"/>
    <w:rsid w:val="009C3A3D"/>
    <w:rsid w:val="009C3DE3"/>
    <w:rsid w:val="009D1719"/>
    <w:rsid w:val="009D27B5"/>
    <w:rsid w:val="009D30B4"/>
    <w:rsid w:val="009D3246"/>
    <w:rsid w:val="009D664B"/>
    <w:rsid w:val="009D6B16"/>
    <w:rsid w:val="009D7002"/>
    <w:rsid w:val="009D7CFC"/>
    <w:rsid w:val="009E00E4"/>
    <w:rsid w:val="009E033D"/>
    <w:rsid w:val="009E0DEF"/>
    <w:rsid w:val="009E6B7A"/>
    <w:rsid w:val="009E77DA"/>
    <w:rsid w:val="009E7FD5"/>
    <w:rsid w:val="009F08CB"/>
    <w:rsid w:val="009F0F19"/>
    <w:rsid w:val="009F1804"/>
    <w:rsid w:val="009F1A6B"/>
    <w:rsid w:val="009F1D67"/>
    <w:rsid w:val="009F257C"/>
    <w:rsid w:val="009F57E1"/>
    <w:rsid w:val="009F6452"/>
    <w:rsid w:val="009F79B6"/>
    <w:rsid w:val="00A00FEE"/>
    <w:rsid w:val="00A02C70"/>
    <w:rsid w:val="00A02DE1"/>
    <w:rsid w:val="00A035DF"/>
    <w:rsid w:val="00A0480C"/>
    <w:rsid w:val="00A05332"/>
    <w:rsid w:val="00A05EA9"/>
    <w:rsid w:val="00A06691"/>
    <w:rsid w:val="00A07C96"/>
    <w:rsid w:val="00A108AC"/>
    <w:rsid w:val="00A11655"/>
    <w:rsid w:val="00A13BCA"/>
    <w:rsid w:val="00A156C0"/>
    <w:rsid w:val="00A20B77"/>
    <w:rsid w:val="00A21D33"/>
    <w:rsid w:val="00A22654"/>
    <w:rsid w:val="00A23117"/>
    <w:rsid w:val="00A24A91"/>
    <w:rsid w:val="00A267A7"/>
    <w:rsid w:val="00A26AAD"/>
    <w:rsid w:val="00A276AE"/>
    <w:rsid w:val="00A27C0C"/>
    <w:rsid w:val="00A27FEA"/>
    <w:rsid w:val="00A309F7"/>
    <w:rsid w:val="00A30A70"/>
    <w:rsid w:val="00A319ED"/>
    <w:rsid w:val="00A32870"/>
    <w:rsid w:val="00A33162"/>
    <w:rsid w:val="00A35594"/>
    <w:rsid w:val="00A35EC2"/>
    <w:rsid w:val="00A36E53"/>
    <w:rsid w:val="00A40006"/>
    <w:rsid w:val="00A42B74"/>
    <w:rsid w:val="00A50C4F"/>
    <w:rsid w:val="00A54CB1"/>
    <w:rsid w:val="00A56FDF"/>
    <w:rsid w:val="00A5734F"/>
    <w:rsid w:val="00A620E3"/>
    <w:rsid w:val="00A622F4"/>
    <w:rsid w:val="00A62F43"/>
    <w:rsid w:val="00A63CF5"/>
    <w:rsid w:val="00A64395"/>
    <w:rsid w:val="00A70625"/>
    <w:rsid w:val="00A71EC5"/>
    <w:rsid w:val="00A71FDD"/>
    <w:rsid w:val="00A72E58"/>
    <w:rsid w:val="00A734ED"/>
    <w:rsid w:val="00A766BF"/>
    <w:rsid w:val="00A771DB"/>
    <w:rsid w:val="00A77B0E"/>
    <w:rsid w:val="00A77E50"/>
    <w:rsid w:val="00A77F5E"/>
    <w:rsid w:val="00A80B95"/>
    <w:rsid w:val="00A83C65"/>
    <w:rsid w:val="00A84C8D"/>
    <w:rsid w:val="00A85137"/>
    <w:rsid w:val="00A85811"/>
    <w:rsid w:val="00A8612D"/>
    <w:rsid w:val="00A8743A"/>
    <w:rsid w:val="00A919E8"/>
    <w:rsid w:val="00A91B68"/>
    <w:rsid w:val="00A928C3"/>
    <w:rsid w:val="00A92D13"/>
    <w:rsid w:val="00A92EA1"/>
    <w:rsid w:val="00A936FF"/>
    <w:rsid w:val="00A94213"/>
    <w:rsid w:val="00A94FBC"/>
    <w:rsid w:val="00AA0728"/>
    <w:rsid w:val="00AA0783"/>
    <w:rsid w:val="00AA1A0C"/>
    <w:rsid w:val="00AA288F"/>
    <w:rsid w:val="00AA3F5C"/>
    <w:rsid w:val="00AA5216"/>
    <w:rsid w:val="00AA65E1"/>
    <w:rsid w:val="00AB19A8"/>
    <w:rsid w:val="00AB4776"/>
    <w:rsid w:val="00AB51E5"/>
    <w:rsid w:val="00AB57FF"/>
    <w:rsid w:val="00AB71AF"/>
    <w:rsid w:val="00AC5E09"/>
    <w:rsid w:val="00AC79B5"/>
    <w:rsid w:val="00AD0101"/>
    <w:rsid w:val="00AD11B9"/>
    <w:rsid w:val="00AD2565"/>
    <w:rsid w:val="00AD303C"/>
    <w:rsid w:val="00AD5C6F"/>
    <w:rsid w:val="00AD7CF5"/>
    <w:rsid w:val="00AE174A"/>
    <w:rsid w:val="00AE1BFF"/>
    <w:rsid w:val="00AE2843"/>
    <w:rsid w:val="00AE328D"/>
    <w:rsid w:val="00AE3D3B"/>
    <w:rsid w:val="00AE61B3"/>
    <w:rsid w:val="00AE73FE"/>
    <w:rsid w:val="00AE7984"/>
    <w:rsid w:val="00AF2F4F"/>
    <w:rsid w:val="00AF2FE4"/>
    <w:rsid w:val="00AF4B52"/>
    <w:rsid w:val="00AF4DB0"/>
    <w:rsid w:val="00AF7F25"/>
    <w:rsid w:val="00B026C6"/>
    <w:rsid w:val="00B03090"/>
    <w:rsid w:val="00B046A5"/>
    <w:rsid w:val="00B048CF"/>
    <w:rsid w:val="00B04A95"/>
    <w:rsid w:val="00B05163"/>
    <w:rsid w:val="00B05933"/>
    <w:rsid w:val="00B05E95"/>
    <w:rsid w:val="00B06BF5"/>
    <w:rsid w:val="00B06EDB"/>
    <w:rsid w:val="00B10ACA"/>
    <w:rsid w:val="00B10E37"/>
    <w:rsid w:val="00B139A0"/>
    <w:rsid w:val="00B139B0"/>
    <w:rsid w:val="00B149D6"/>
    <w:rsid w:val="00B14DC3"/>
    <w:rsid w:val="00B15B51"/>
    <w:rsid w:val="00B16AFC"/>
    <w:rsid w:val="00B16BA8"/>
    <w:rsid w:val="00B1742A"/>
    <w:rsid w:val="00B17EFD"/>
    <w:rsid w:val="00B17F7E"/>
    <w:rsid w:val="00B213F3"/>
    <w:rsid w:val="00B21BD3"/>
    <w:rsid w:val="00B21E44"/>
    <w:rsid w:val="00B233A9"/>
    <w:rsid w:val="00B23869"/>
    <w:rsid w:val="00B23BD4"/>
    <w:rsid w:val="00B252CF"/>
    <w:rsid w:val="00B25C16"/>
    <w:rsid w:val="00B27DE9"/>
    <w:rsid w:val="00B317C9"/>
    <w:rsid w:val="00B33856"/>
    <w:rsid w:val="00B33EAA"/>
    <w:rsid w:val="00B35059"/>
    <w:rsid w:val="00B358C1"/>
    <w:rsid w:val="00B365F1"/>
    <w:rsid w:val="00B36A52"/>
    <w:rsid w:val="00B405A8"/>
    <w:rsid w:val="00B40B45"/>
    <w:rsid w:val="00B41637"/>
    <w:rsid w:val="00B41983"/>
    <w:rsid w:val="00B424E3"/>
    <w:rsid w:val="00B42BF4"/>
    <w:rsid w:val="00B45357"/>
    <w:rsid w:val="00B47942"/>
    <w:rsid w:val="00B504AC"/>
    <w:rsid w:val="00B51D2F"/>
    <w:rsid w:val="00B52EAF"/>
    <w:rsid w:val="00B54C05"/>
    <w:rsid w:val="00B554DD"/>
    <w:rsid w:val="00B5787E"/>
    <w:rsid w:val="00B60CB8"/>
    <w:rsid w:val="00B620EE"/>
    <w:rsid w:val="00B6480C"/>
    <w:rsid w:val="00B64DE7"/>
    <w:rsid w:val="00B64E0C"/>
    <w:rsid w:val="00B65DF6"/>
    <w:rsid w:val="00B67CFB"/>
    <w:rsid w:val="00B7186E"/>
    <w:rsid w:val="00B721D8"/>
    <w:rsid w:val="00B7274C"/>
    <w:rsid w:val="00B73BD0"/>
    <w:rsid w:val="00B74A51"/>
    <w:rsid w:val="00B75C1F"/>
    <w:rsid w:val="00B7659C"/>
    <w:rsid w:val="00B77BBB"/>
    <w:rsid w:val="00B80783"/>
    <w:rsid w:val="00B8229A"/>
    <w:rsid w:val="00B82B9F"/>
    <w:rsid w:val="00B834E4"/>
    <w:rsid w:val="00B83A1B"/>
    <w:rsid w:val="00B844A1"/>
    <w:rsid w:val="00B85D6E"/>
    <w:rsid w:val="00B92351"/>
    <w:rsid w:val="00B95892"/>
    <w:rsid w:val="00B95E65"/>
    <w:rsid w:val="00B95F4A"/>
    <w:rsid w:val="00B9756F"/>
    <w:rsid w:val="00B97953"/>
    <w:rsid w:val="00BA0A92"/>
    <w:rsid w:val="00BA173D"/>
    <w:rsid w:val="00BA1B24"/>
    <w:rsid w:val="00BA1F32"/>
    <w:rsid w:val="00BA1F81"/>
    <w:rsid w:val="00BA3525"/>
    <w:rsid w:val="00BA3E69"/>
    <w:rsid w:val="00BA457B"/>
    <w:rsid w:val="00BA51A8"/>
    <w:rsid w:val="00BA6480"/>
    <w:rsid w:val="00BA7DDE"/>
    <w:rsid w:val="00BB0F07"/>
    <w:rsid w:val="00BB4039"/>
    <w:rsid w:val="00BB5CFE"/>
    <w:rsid w:val="00BB5E39"/>
    <w:rsid w:val="00BC1AC0"/>
    <w:rsid w:val="00BC419B"/>
    <w:rsid w:val="00BC49E0"/>
    <w:rsid w:val="00BC6AAD"/>
    <w:rsid w:val="00BD0409"/>
    <w:rsid w:val="00BD04E4"/>
    <w:rsid w:val="00BD35A3"/>
    <w:rsid w:val="00BD41A7"/>
    <w:rsid w:val="00BD4B32"/>
    <w:rsid w:val="00BD5D04"/>
    <w:rsid w:val="00BD7064"/>
    <w:rsid w:val="00BE12A7"/>
    <w:rsid w:val="00BE422B"/>
    <w:rsid w:val="00BE5427"/>
    <w:rsid w:val="00BE6832"/>
    <w:rsid w:val="00BE7FD6"/>
    <w:rsid w:val="00BF1776"/>
    <w:rsid w:val="00BF39AD"/>
    <w:rsid w:val="00BF4690"/>
    <w:rsid w:val="00BF56F5"/>
    <w:rsid w:val="00BF5F9F"/>
    <w:rsid w:val="00BF669A"/>
    <w:rsid w:val="00BF6744"/>
    <w:rsid w:val="00BF7DD7"/>
    <w:rsid w:val="00C01F5E"/>
    <w:rsid w:val="00C01FFD"/>
    <w:rsid w:val="00C0243C"/>
    <w:rsid w:val="00C03C6B"/>
    <w:rsid w:val="00C0543F"/>
    <w:rsid w:val="00C062F1"/>
    <w:rsid w:val="00C10995"/>
    <w:rsid w:val="00C10EA5"/>
    <w:rsid w:val="00C12003"/>
    <w:rsid w:val="00C120D6"/>
    <w:rsid w:val="00C12660"/>
    <w:rsid w:val="00C1393D"/>
    <w:rsid w:val="00C15AF7"/>
    <w:rsid w:val="00C162B2"/>
    <w:rsid w:val="00C16E57"/>
    <w:rsid w:val="00C1742A"/>
    <w:rsid w:val="00C17999"/>
    <w:rsid w:val="00C20226"/>
    <w:rsid w:val="00C206AF"/>
    <w:rsid w:val="00C21047"/>
    <w:rsid w:val="00C21D64"/>
    <w:rsid w:val="00C2318C"/>
    <w:rsid w:val="00C2437E"/>
    <w:rsid w:val="00C27613"/>
    <w:rsid w:val="00C306B2"/>
    <w:rsid w:val="00C31872"/>
    <w:rsid w:val="00C3538C"/>
    <w:rsid w:val="00C35C12"/>
    <w:rsid w:val="00C3686E"/>
    <w:rsid w:val="00C36AAD"/>
    <w:rsid w:val="00C426CC"/>
    <w:rsid w:val="00C428D2"/>
    <w:rsid w:val="00C43328"/>
    <w:rsid w:val="00C44444"/>
    <w:rsid w:val="00C55734"/>
    <w:rsid w:val="00C56C5B"/>
    <w:rsid w:val="00C60008"/>
    <w:rsid w:val="00C600FC"/>
    <w:rsid w:val="00C63D71"/>
    <w:rsid w:val="00C6552D"/>
    <w:rsid w:val="00C655D7"/>
    <w:rsid w:val="00C65A22"/>
    <w:rsid w:val="00C67927"/>
    <w:rsid w:val="00C701E2"/>
    <w:rsid w:val="00C72B72"/>
    <w:rsid w:val="00C72E3A"/>
    <w:rsid w:val="00C73632"/>
    <w:rsid w:val="00C7451F"/>
    <w:rsid w:val="00C75A23"/>
    <w:rsid w:val="00C76988"/>
    <w:rsid w:val="00C76C7E"/>
    <w:rsid w:val="00C7734B"/>
    <w:rsid w:val="00C82470"/>
    <w:rsid w:val="00C82A27"/>
    <w:rsid w:val="00C86540"/>
    <w:rsid w:val="00C87F71"/>
    <w:rsid w:val="00C920A3"/>
    <w:rsid w:val="00C94133"/>
    <w:rsid w:val="00C95834"/>
    <w:rsid w:val="00C96849"/>
    <w:rsid w:val="00C96A44"/>
    <w:rsid w:val="00C97B4F"/>
    <w:rsid w:val="00C97C5E"/>
    <w:rsid w:val="00CA1B82"/>
    <w:rsid w:val="00CA2ADF"/>
    <w:rsid w:val="00CA6051"/>
    <w:rsid w:val="00CB3001"/>
    <w:rsid w:val="00CB36D9"/>
    <w:rsid w:val="00CB4BAE"/>
    <w:rsid w:val="00CB5451"/>
    <w:rsid w:val="00CB70B3"/>
    <w:rsid w:val="00CC10B5"/>
    <w:rsid w:val="00CC1C09"/>
    <w:rsid w:val="00CC241C"/>
    <w:rsid w:val="00CC2A2B"/>
    <w:rsid w:val="00CC4783"/>
    <w:rsid w:val="00CC4D44"/>
    <w:rsid w:val="00CC5371"/>
    <w:rsid w:val="00CC68C7"/>
    <w:rsid w:val="00CC6965"/>
    <w:rsid w:val="00CC7D35"/>
    <w:rsid w:val="00CD35DB"/>
    <w:rsid w:val="00CD3AEE"/>
    <w:rsid w:val="00CD3EC2"/>
    <w:rsid w:val="00CD6430"/>
    <w:rsid w:val="00CE0557"/>
    <w:rsid w:val="00CE1857"/>
    <w:rsid w:val="00CE2DC5"/>
    <w:rsid w:val="00CE32FF"/>
    <w:rsid w:val="00CE3C37"/>
    <w:rsid w:val="00CE501B"/>
    <w:rsid w:val="00CE573F"/>
    <w:rsid w:val="00CE698C"/>
    <w:rsid w:val="00CE7CF2"/>
    <w:rsid w:val="00CF00C0"/>
    <w:rsid w:val="00CF11DB"/>
    <w:rsid w:val="00CF2C1E"/>
    <w:rsid w:val="00CF5C47"/>
    <w:rsid w:val="00CF66F3"/>
    <w:rsid w:val="00D0018A"/>
    <w:rsid w:val="00D024F8"/>
    <w:rsid w:val="00D03F71"/>
    <w:rsid w:val="00D04246"/>
    <w:rsid w:val="00D04E17"/>
    <w:rsid w:val="00D066A7"/>
    <w:rsid w:val="00D07FF7"/>
    <w:rsid w:val="00D107BD"/>
    <w:rsid w:val="00D1344B"/>
    <w:rsid w:val="00D1389F"/>
    <w:rsid w:val="00D14CA4"/>
    <w:rsid w:val="00D170AE"/>
    <w:rsid w:val="00D222D1"/>
    <w:rsid w:val="00D22C27"/>
    <w:rsid w:val="00D23502"/>
    <w:rsid w:val="00D24D7C"/>
    <w:rsid w:val="00D24E12"/>
    <w:rsid w:val="00D25F0E"/>
    <w:rsid w:val="00D26E78"/>
    <w:rsid w:val="00D27DEE"/>
    <w:rsid w:val="00D30FD0"/>
    <w:rsid w:val="00D362DD"/>
    <w:rsid w:val="00D363BD"/>
    <w:rsid w:val="00D4020C"/>
    <w:rsid w:val="00D4138F"/>
    <w:rsid w:val="00D44496"/>
    <w:rsid w:val="00D452A9"/>
    <w:rsid w:val="00D45D9D"/>
    <w:rsid w:val="00D46740"/>
    <w:rsid w:val="00D5135F"/>
    <w:rsid w:val="00D51866"/>
    <w:rsid w:val="00D53A52"/>
    <w:rsid w:val="00D53F42"/>
    <w:rsid w:val="00D54DF9"/>
    <w:rsid w:val="00D55B76"/>
    <w:rsid w:val="00D55E79"/>
    <w:rsid w:val="00D60C55"/>
    <w:rsid w:val="00D70428"/>
    <w:rsid w:val="00D70E30"/>
    <w:rsid w:val="00D71572"/>
    <w:rsid w:val="00D72A36"/>
    <w:rsid w:val="00D7332F"/>
    <w:rsid w:val="00D744A4"/>
    <w:rsid w:val="00D74FE0"/>
    <w:rsid w:val="00D75161"/>
    <w:rsid w:val="00D76AFA"/>
    <w:rsid w:val="00D77F7F"/>
    <w:rsid w:val="00D8018D"/>
    <w:rsid w:val="00D817BE"/>
    <w:rsid w:val="00D86C81"/>
    <w:rsid w:val="00D8748B"/>
    <w:rsid w:val="00D87E0A"/>
    <w:rsid w:val="00D87FBE"/>
    <w:rsid w:val="00D93F26"/>
    <w:rsid w:val="00D94A72"/>
    <w:rsid w:val="00D95657"/>
    <w:rsid w:val="00D97E99"/>
    <w:rsid w:val="00DA2A57"/>
    <w:rsid w:val="00DA44F6"/>
    <w:rsid w:val="00DA53CC"/>
    <w:rsid w:val="00DA6D5B"/>
    <w:rsid w:val="00DA7482"/>
    <w:rsid w:val="00DB0D11"/>
    <w:rsid w:val="00DB31D0"/>
    <w:rsid w:val="00DB40D4"/>
    <w:rsid w:val="00DB4D8C"/>
    <w:rsid w:val="00DB6426"/>
    <w:rsid w:val="00DB7599"/>
    <w:rsid w:val="00DB7694"/>
    <w:rsid w:val="00DC1168"/>
    <w:rsid w:val="00DC30BC"/>
    <w:rsid w:val="00DC386C"/>
    <w:rsid w:val="00DC4534"/>
    <w:rsid w:val="00DC6A42"/>
    <w:rsid w:val="00DC6AB5"/>
    <w:rsid w:val="00DC6F85"/>
    <w:rsid w:val="00DD0FF3"/>
    <w:rsid w:val="00DD1323"/>
    <w:rsid w:val="00DD3728"/>
    <w:rsid w:val="00DD3CE1"/>
    <w:rsid w:val="00DD504E"/>
    <w:rsid w:val="00DD5DFD"/>
    <w:rsid w:val="00DD784B"/>
    <w:rsid w:val="00DD7F7F"/>
    <w:rsid w:val="00DE080B"/>
    <w:rsid w:val="00DE295A"/>
    <w:rsid w:val="00DE4648"/>
    <w:rsid w:val="00DE483C"/>
    <w:rsid w:val="00DE4B55"/>
    <w:rsid w:val="00DE5D39"/>
    <w:rsid w:val="00DE6555"/>
    <w:rsid w:val="00DE7EA7"/>
    <w:rsid w:val="00DF3FE0"/>
    <w:rsid w:val="00DF501B"/>
    <w:rsid w:val="00DF5370"/>
    <w:rsid w:val="00DF61BE"/>
    <w:rsid w:val="00DF64F0"/>
    <w:rsid w:val="00DF7B3B"/>
    <w:rsid w:val="00E0071E"/>
    <w:rsid w:val="00E008E2"/>
    <w:rsid w:val="00E02E10"/>
    <w:rsid w:val="00E03FED"/>
    <w:rsid w:val="00E05101"/>
    <w:rsid w:val="00E05346"/>
    <w:rsid w:val="00E06350"/>
    <w:rsid w:val="00E10FBC"/>
    <w:rsid w:val="00E13262"/>
    <w:rsid w:val="00E148B2"/>
    <w:rsid w:val="00E14F95"/>
    <w:rsid w:val="00E1507F"/>
    <w:rsid w:val="00E17F77"/>
    <w:rsid w:val="00E214D4"/>
    <w:rsid w:val="00E24557"/>
    <w:rsid w:val="00E24580"/>
    <w:rsid w:val="00E261BA"/>
    <w:rsid w:val="00E30830"/>
    <w:rsid w:val="00E3234E"/>
    <w:rsid w:val="00E34BAB"/>
    <w:rsid w:val="00E35B18"/>
    <w:rsid w:val="00E35EC8"/>
    <w:rsid w:val="00E36D35"/>
    <w:rsid w:val="00E37517"/>
    <w:rsid w:val="00E378D4"/>
    <w:rsid w:val="00E40110"/>
    <w:rsid w:val="00E41544"/>
    <w:rsid w:val="00E41A15"/>
    <w:rsid w:val="00E41FA2"/>
    <w:rsid w:val="00E42D97"/>
    <w:rsid w:val="00E434DB"/>
    <w:rsid w:val="00E44701"/>
    <w:rsid w:val="00E50165"/>
    <w:rsid w:val="00E5029E"/>
    <w:rsid w:val="00E50AB8"/>
    <w:rsid w:val="00E51BCF"/>
    <w:rsid w:val="00E5300B"/>
    <w:rsid w:val="00E53FFD"/>
    <w:rsid w:val="00E5419D"/>
    <w:rsid w:val="00E5484A"/>
    <w:rsid w:val="00E54A16"/>
    <w:rsid w:val="00E552CF"/>
    <w:rsid w:val="00E562CF"/>
    <w:rsid w:val="00E6006A"/>
    <w:rsid w:val="00E6169A"/>
    <w:rsid w:val="00E6393E"/>
    <w:rsid w:val="00E65565"/>
    <w:rsid w:val="00E6784E"/>
    <w:rsid w:val="00E71791"/>
    <w:rsid w:val="00E725A8"/>
    <w:rsid w:val="00E726D3"/>
    <w:rsid w:val="00E7277A"/>
    <w:rsid w:val="00E738B9"/>
    <w:rsid w:val="00E758E9"/>
    <w:rsid w:val="00E771DC"/>
    <w:rsid w:val="00E809C3"/>
    <w:rsid w:val="00E80F11"/>
    <w:rsid w:val="00E81DC3"/>
    <w:rsid w:val="00E81E57"/>
    <w:rsid w:val="00E8352E"/>
    <w:rsid w:val="00E83A62"/>
    <w:rsid w:val="00E83BF0"/>
    <w:rsid w:val="00E85564"/>
    <w:rsid w:val="00E85B54"/>
    <w:rsid w:val="00E90C1D"/>
    <w:rsid w:val="00E91066"/>
    <w:rsid w:val="00E91578"/>
    <w:rsid w:val="00E942D3"/>
    <w:rsid w:val="00E9479C"/>
    <w:rsid w:val="00E947DD"/>
    <w:rsid w:val="00E95D38"/>
    <w:rsid w:val="00E96153"/>
    <w:rsid w:val="00E96774"/>
    <w:rsid w:val="00E972A5"/>
    <w:rsid w:val="00E97505"/>
    <w:rsid w:val="00E977FC"/>
    <w:rsid w:val="00EA0C94"/>
    <w:rsid w:val="00EA1D7F"/>
    <w:rsid w:val="00EA44C7"/>
    <w:rsid w:val="00EA5CE8"/>
    <w:rsid w:val="00EA5D56"/>
    <w:rsid w:val="00EA644E"/>
    <w:rsid w:val="00EA741E"/>
    <w:rsid w:val="00EB04C0"/>
    <w:rsid w:val="00EB0B90"/>
    <w:rsid w:val="00EB1566"/>
    <w:rsid w:val="00EB3E80"/>
    <w:rsid w:val="00EB3FAB"/>
    <w:rsid w:val="00EB4474"/>
    <w:rsid w:val="00EB4AD3"/>
    <w:rsid w:val="00EB7529"/>
    <w:rsid w:val="00EC3C2C"/>
    <w:rsid w:val="00EC5BAC"/>
    <w:rsid w:val="00ED3571"/>
    <w:rsid w:val="00ED3A4D"/>
    <w:rsid w:val="00ED42AF"/>
    <w:rsid w:val="00ED470D"/>
    <w:rsid w:val="00ED620F"/>
    <w:rsid w:val="00ED7864"/>
    <w:rsid w:val="00EE0064"/>
    <w:rsid w:val="00EE1BA6"/>
    <w:rsid w:val="00EE2409"/>
    <w:rsid w:val="00EE30D6"/>
    <w:rsid w:val="00EE3276"/>
    <w:rsid w:val="00EE5F2D"/>
    <w:rsid w:val="00EE6B60"/>
    <w:rsid w:val="00EE728E"/>
    <w:rsid w:val="00EF129E"/>
    <w:rsid w:val="00EF1459"/>
    <w:rsid w:val="00EF39C5"/>
    <w:rsid w:val="00EF51F0"/>
    <w:rsid w:val="00EF5979"/>
    <w:rsid w:val="00EF5D45"/>
    <w:rsid w:val="00EF6551"/>
    <w:rsid w:val="00EF6C4F"/>
    <w:rsid w:val="00F01E7C"/>
    <w:rsid w:val="00F0473F"/>
    <w:rsid w:val="00F04A02"/>
    <w:rsid w:val="00F06035"/>
    <w:rsid w:val="00F075A4"/>
    <w:rsid w:val="00F10DB4"/>
    <w:rsid w:val="00F1162F"/>
    <w:rsid w:val="00F12E69"/>
    <w:rsid w:val="00F135C0"/>
    <w:rsid w:val="00F141E1"/>
    <w:rsid w:val="00F16634"/>
    <w:rsid w:val="00F16774"/>
    <w:rsid w:val="00F20204"/>
    <w:rsid w:val="00F21128"/>
    <w:rsid w:val="00F21D12"/>
    <w:rsid w:val="00F2290D"/>
    <w:rsid w:val="00F22F51"/>
    <w:rsid w:val="00F25E79"/>
    <w:rsid w:val="00F272D1"/>
    <w:rsid w:val="00F27E7E"/>
    <w:rsid w:val="00F32E0F"/>
    <w:rsid w:val="00F32EEB"/>
    <w:rsid w:val="00F3361C"/>
    <w:rsid w:val="00F34F77"/>
    <w:rsid w:val="00F3518C"/>
    <w:rsid w:val="00F37E38"/>
    <w:rsid w:val="00F422DD"/>
    <w:rsid w:val="00F42E71"/>
    <w:rsid w:val="00F4474D"/>
    <w:rsid w:val="00F479B4"/>
    <w:rsid w:val="00F502A1"/>
    <w:rsid w:val="00F50597"/>
    <w:rsid w:val="00F5331B"/>
    <w:rsid w:val="00F53DD3"/>
    <w:rsid w:val="00F53F9A"/>
    <w:rsid w:val="00F572A6"/>
    <w:rsid w:val="00F57DC6"/>
    <w:rsid w:val="00F61FED"/>
    <w:rsid w:val="00F62727"/>
    <w:rsid w:val="00F627C5"/>
    <w:rsid w:val="00F661BD"/>
    <w:rsid w:val="00F709CE"/>
    <w:rsid w:val="00F71216"/>
    <w:rsid w:val="00F734F8"/>
    <w:rsid w:val="00F74677"/>
    <w:rsid w:val="00F75137"/>
    <w:rsid w:val="00F75D45"/>
    <w:rsid w:val="00F76399"/>
    <w:rsid w:val="00F770BB"/>
    <w:rsid w:val="00F814B7"/>
    <w:rsid w:val="00F81C5A"/>
    <w:rsid w:val="00F82EA6"/>
    <w:rsid w:val="00F8396E"/>
    <w:rsid w:val="00F87CDE"/>
    <w:rsid w:val="00F9025C"/>
    <w:rsid w:val="00F9052C"/>
    <w:rsid w:val="00F90D08"/>
    <w:rsid w:val="00F90DB3"/>
    <w:rsid w:val="00F93093"/>
    <w:rsid w:val="00F9410D"/>
    <w:rsid w:val="00F95871"/>
    <w:rsid w:val="00FA1422"/>
    <w:rsid w:val="00FA1461"/>
    <w:rsid w:val="00FA1676"/>
    <w:rsid w:val="00FA207C"/>
    <w:rsid w:val="00FA3C0F"/>
    <w:rsid w:val="00FA40AF"/>
    <w:rsid w:val="00FA6883"/>
    <w:rsid w:val="00FA6C2C"/>
    <w:rsid w:val="00FA6D64"/>
    <w:rsid w:val="00FB26A9"/>
    <w:rsid w:val="00FB5DB4"/>
    <w:rsid w:val="00FB6D0E"/>
    <w:rsid w:val="00FB7096"/>
    <w:rsid w:val="00FC208A"/>
    <w:rsid w:val="00FC4582"/>
    <w:rsid w:val="00FC5531"/>
    <w:rsid w:val="00FC798D"/>
    <w:rsid w:val="00FC799F"/>
    <w:rsid w:val="00FD2519"/>
    <w:rsid w:val="00FD308C"/>
    <w:rsid w:val="00FD3C53"/>
    <w:rsid w:val="00FD42A9"/>
    <w:rsid w:val="00FD4557"/>
    <w:rsid w:val="00FD7083"/>
    <w:rsid w:val="00FD77DC"/>
    <w:rsid w:val="00FD78CA"/>
    <w:rsid w:val="00FD798F"/>
    <w:rsid w:val="00FE2E2A"/>
    <w:rsid w:val="00FE4256"/>
    <w:rsid w:val="00FE5216"/>
    <w:rsid w:val="00FE56D4"/>
    <w:rsid w:val="00FF117E"/>
    <w:rsid w:val="00FF19E2"/>
    <w:rsid w:val="00FF22B1"/>
    <w:rsid w:val="00FF257B"/>
    <w:rsid w:val="00FF26DA"/>
    <w:rsid w:val="00FF2C50"/>
    <w:rsid w:val="00FF2EBE"/>
    <w:rsid w:val="00FF3055"/>
    <w:rsid w:val="00FF3313"/>
    <w:rsid w:val="00FF43EE"/>
    <w:rsid w:val="00FF6C93"/>
    <w:rsid w:val="00FF7C13"/>
    <w:rsid w:val="00FF7C89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2DA89D"/>
  <w15:docId w15:val="{27F3098A-E7D2-4603-AFA2-33DC0D57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473F"/>
    <w:rPr>
      <w:sz w:val="24"/>
      <w:szCs w:val="24"/>
    </w:rPr>
  </w:style>
  <w:style w:type="paragraph" w:styleId="Heading2">
    <w:name w:val="heading 2"/>
    <w:basedOn w:val="Normal"/>
    <w:next w:val="Normal"/>
    <w:qFormat/>
    <w:rsid w:val="00F047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47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0473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473F"/>
  </w:style>
  <w:style w:type="paragraph" w:styleId="DocumentMap">
    <w:name w:val="Document Map"/>
    <w:basedOn w:val="Normal"/>
    <w:semiHidden/>
    <w:rsid w:val="00A80B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751D04"/>
    <w:rPr>
      <w:rFonts w:ascii="Tahoma" w:hAnsi="Tahoma" w:cs="Tahoma"/>
      <w:sz w:val="16"/>
      <w:szCs w:val="16"/>
    </w:rPr>
  </w:style>
  <w:style w:type="character" w:styleId="Hyperlink">
    <w:name w:val="Hyperlink"/>
    <w:rsid w:val="00E5029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233A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233A9"/>
    <w:rPr>
      <w:b/>
      <w:bCs/>
    </w:rPr>
  </w:style>
  <w:style w:type="table" w:styleId="TableGrid">
    <w:name w:val="Table Grid"/>
    <w:basedOn w:val="TableNormal"/>
    <w:rsid w:val="00B23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33A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7742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0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onne9\AppData\Local\Microsoft\Windows\Temporary%20Internet%20Files\Low\Content.IE5\3MNO2F92\DocChecklist_Blank_page1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902E8ABAE4645AD75A050515AB28A" ma:contentTypeVersion="16" ma:contentTypeDescription="Create a new document." ma:contentTypeScope="" ma:versionID="f6904626870959a6e31bad79f2de6b68">
  <xsd:schema xmlns:xsd="http://www.w3.org/2001/XMLSchema" xmlns:xs="http://www.w3.org/2001/XMLSchema" xmlns:p="http://schemas.microsoft.com/office/2006/metadata/properties" xmlns:ns2="638fc6eb-dc38-48a1-ba65-ce3d691cda3c" xmlns:ns3="67ce8450-7a82-41eb-9dff-5d6737981533" targetNamespace="http://schemas.microsoft.com/office/2006/metadata/properties" ma:root="true" ma:fieldsID="4c71d87047cc5172f66800387b7504a0" ns2:_="" ns3:_="">
    <xsd:import namespace="638fc6eb-dc38-48a1-ba65-ce3d691cda3c"/>
    <xsd:import namespace="67ce8450-7a82-41eb-9dff-5d673798153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fc6eb-dc38-48a1-ba65-ce3d691cda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4c7c5b-4a45-4151-9b0c-bc208856de8c}" ma:internalName="TaxCatchAll" ma:showField="CatchAllData" ma:web="638fc6eb-dc38-48a1-ba65-ce3d691cda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8450-7a82-41eb-9dff-5d6737981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164b29-4069-4387-b6aa-f01f2a1f4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A30D78-48F1-449A-999D-66F35718DC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B9005E-52D6-41D6-94F2-58A66D0B1C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64F2F1-65A0-4C3C-8833-DDE72D817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8fc6eb-dc38-48a1-ba65-ce3d691cda3c"/>
    <ds:schemaRef ds:uri="67ce8450-7a82-41eb-9dff-5d67379815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DocChecklist_Blank_page1[1]</Template>
  <TotalTime>91</TotalTime>
  <Pages>1</Pages>
  <Words>221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Promotion</vt:lpstr>
    </vt:vector>
  </TitlesOfParts>
  <Company>UofT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Promotion</dc:title>
  <dc:creator>mcconne9</dc:creator>
  <cp:lastModifiedBy>Xilonem Lopez</cp:lastModifiedBy>
  <cp:revision>41</cp:revision>
  <cp:lastPrinted>2015-03-25T22:48:00Z</cp:lastPrinted>
  <dcterms:created xsi:type="dcterms:W3CDTF">2021-01-05T17:43:00Z</dcterms:created>
  <dcterms:modified xsi:type="dcterms:W3CDTF">2023-02-15T04:26:00Z</dcterms:modified>
</cp:coreProperties>
</file>