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EB64F" w14:textId="77777777" w:rsidR="00FF19E2" w:rsidRPr="00487BF6" w:rsidRDefault="00FF19E2" w:rsidP="00243D71">
      <w:pPr>
        <w:pStyle w:val="Heading2"/>
        <w:spacing w:before="0" w:after="0"/>
        <w:jc w:val="center"/>
        <w:rPr>
          <w:rFonts w:ascii="Times New Roman" w:hAnsi="Times New Roman" w:cs="Times New Roman"/>
          <w:i w:val="0"/>
          <w:color w:val="000000"/>
          <w:sz w:val="24"/>
          <w:szCs w:val="24"/>
          <w:lang w:val="en-CA"/>
        </w:rPr>
      </w:pPr>
    </w:p>
    <w:p w14:paraId="28A4C09A" w14:textId="77777777" w:rsidR="00FF19E2" w:rsidRPr="00487BF6" w:rsidRDefault="008869A1" w:rsidP="00344FD6">
      <w:pPr>
        <w:jc w:val="center"/>
        <w:rPr>
          <w:b/>
          <w:color w:val="000000"/>
          <w:sz w:val="22"/>
          <w:szCs w:val="22"/>
          <w:lang w:val="en-CA"/>
        </w:rPr>
      </w:pPr>
      <w:r w:rsidRPr="00487BF6">
        <w:rPr>
          <w:b/>
          <w:color w:val="000000"/>
          <w:sz w:val="22"/>
          <w:szCs w:val="22"/>
          <w:lang w:val="en-CA"/>
        </w:rPr>
        <w:t xml:space="preserve">Colleague </w:t>
      </w:r>
      <w:r w:rsidR="00344FD6" w:rsidRPr="00487BF6">
        <w:rPr>
          <w:b/>
          <w:color w:val="000000"/>
          <w:sz w:val="22"/>
          <w:szCs w:val="22"/>
          <w:lang w:val="en-CA"/>
        </w:rPr>
        <w:t>Referee Form</w:t>
      </w:r>
    </w:p>
    <w:p w14:paraId="537DADDC" w14:textId="77777777" w:rsidR="00050054" w:rsidRPr="00487BF6" w:rsidRDefault="00050054" w:rsidP="00344FD6">
      <w:pPr>
        <w:jc w:val="center"/>
        <w:rPr>
          <w:color w:val="000000"/>
          <w:sz w:val="22"/>
          <w:szCs w:val="22"/>
          <w:lang w:val="en-CA"/>
        </w:rPr>
      </w:pPr>
    </w:p>
    <w:tbl>
      <w:tblPr>
        <w:tblW w:w="9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6601"/>
      </w:tblGrid>
      <w:tr w:rsidR="00243D71" w:rsidRPr="00487BF6" w14:paraId="535DF8BA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1783A991" w14:textId="77777777" w:rsidR="00243D71" w:rsidRPr="00487BF6" w:rsidRDefault="00243D71" w:rsidP="00E51BCF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Candidate’s Name:</w:t>
            </w:r>
          </w:p>
        </w:tc>
        <w:tc>
          <w:tcPr>
            <w:tcW w:w="660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310CCE95" w14:textId="77777777" w:rsidR="00243D71" w:rsidRPr="00487BF6" w:rsidRDefault="00243D71" w:rsidP="00243D71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</w:tbl>
    <w:p w14:paraId="571BE62A" w14:textId="77777777" w:rsidR="00344FD6" w:rsidRPr="00487BF6" w:rsidRDefault="00344FD6" w:rsidP="00F0473F">
      <w:pPr>
        <w:rPr>
          <w:color w:val="000000"/>
          <w:sz w:val="22"/>
          <w:szCs w:val="22"/>
          <w:lang w:val="en-CA"/>
        </w:rPr>
      </w:pPr>
    </w:p>
    <w:p w14:paraId="6459B6FE" w14:textId="77777777" w:rsidR="00B64E54" w:rsidRPr="00487BF6" w:rsidRDefault="00B64E54" w:rsidP="00F0473F">
      <w:pPr>
        <w:rPr>
          <w:color w:val="000000"/>
          <w:sz w:val="22"/>
          <w:szCs w:val="22"/>
          <w:lang w:val="en-CA"/>
        </w:rPr>
      </w:pPr>
    </w:p>
    <w:p w14:paraId="60CE1107" w14:textId="77777777" w:rsidR="000107F9" w:rsidRPr="00487BF6" w:rsidRDefault="000107F9" w:rsidP="000107F9">
      <w:pPr>
        <w:numPr>
          <w:ilvl w:val="0"/>
          <w:numId w:val="10"/>
        </w:numPr>
        <w:rPr>
          <w:color w:val="000000"/>
          <w:sz w:val="22"/>
          <w:szCs w:val="22"/>
          <w:lang w:val="en-CA"/>
        </w:rPr>
      </w:pPr>
      <w:r w:rsidRPr="00487BF6">
        <w:rPr>
          <w:color w:val="000000"/>
          <w:sz w:val="22"/>
          <w:szCs w:val="22"/>
          <w:lang w:val="en-CA"/>
        </w:rPr>
        <w:t xml:space="preserve">Colleague referees should be able to understand your scholarly contributions and its </w:t>
      </w:r>
      <w:r w:rsidRPr="00487BF6">
        <w:rPr>
          <w:color w:val="000000"/>
          <w:sz w:val="22"/>
          <w:szCs w:val="22"/>
          <w:u w:val="single"/>
          <w:lang w:val="en-CA"/>
        </w:rPr>
        <w:t>impact</w:t>
      </w:r>
      <w:r w:rsidRPr="00487BF6">
        <w:rPr>
          <w:color w:val="000000"/>
          <w:sz w:val="22"/>
          <w:szCs w:val="22"/>
          <w:lang w:val="en-CA"/>
        </w:rPr>
        <w:t xml:space="preserve"> in the field.  </w:t>
      </w:r>
    </w:p>
    <w:p w14:paraId="5C7022D1" w14:textId="77777777" w:rsidR="000107F9" w:rsidRPr="00487BF6" w:rsidRDefault="000107F9" w:rsidP="000107F9">
      <w:pPr>
        <w:numPr>
          <w:ilvl w:val="0"/>
          <w:numId w:val="10"/>
        </w:numPr>
        <w:rPr>
          <w:color w:val="000000"/>
          <w:sz w:val="22"/>
          <w:szCs w:val="22"/>
          <w:lang w:val="en-CA"/>
        </w:rPr>
      </w:pPr>
      <w:r w:rsidRPr="00487BF6">
        <w:rPr>
          <w:color w:val="000000"/>
          <w:sz w:val="22"/>
          <w:szCs w:val="22"/>
          <w:lang w:val="en-CA"/>
        </w:rPr>
        <w:t xml:space="preserve">It can be a current or previous collaborator (i.e. co-author on papers or co-PI/ co-applicants on grants.)  </w:t>
      </w:r>
    </w:p>
    <w:p w14:paraId="54F48DA2" w14:textId="77777777" w:rsidR="000107F9" w:rsidRPr="00487BF6" w:rsidRDefault="000107F9" w:rsidP="000107F9">
      <w:pPr>
        <w:numPr>
          <w:ilvl w:val="0"/>
          <w:numId w:val="10"/>
        </w:numPr>
        <w:rPr>
          <w:color w:val="000000"/>
          <w:sz w:val="22"/>
          <w:szCs w:val="22"/>
          <w:lang w:val="en-CA"/>
        </w:rPr>
      </w:pPr>
      <w:r w:rsidRPr="00487BF6">
        <w:rPr>
          <w:color w:val="000000"/>
          <w:sz w:val="22"/>
          <w:szCs w:val="22"/>
          <w:lang w:val="en-CA"/>
        </w:rPr>
        <w:t xml:space="preserve">Colleague referees can be </w:t>
      </w:r>
      <w:r w:rsidR="00F4142C" w:rsidRPr="00487BF6">
        <w:rPr>
          <w:color w:val="000000"/>
          <w:sz w:val="22"/>
          <w:szCs w:val="22"/>
          <w:lang w:val="en-CA"/>
        </w:rPr>
        <w:t xml:space="preserve">(1) </w:t>
      </w:r>
      <w:r w:rsidRPr="00487BF6">
        <w:rPr>
          <w:color w:val="000000"/>
          <w:sz w:val="22"/>
          <w:szCs w:val="22"/>
          <w:lang w:val="en-CA"/>
        </w:rPr>
        <w:t xml:space="preserve">LMP faculty, </w:t>
      </w:r>
      <w:r w:rsidR="00F4142C" w:rsidRPr="00487BF6">
        <w:rPr>
          <w:color w:val="000000"/>
          <w:sz w:val="22"/>
          <w:szCs w:val="22"/>
          <w:lang w:val="en-CA"/>
        </w:rPr>
        <w:t xml:space="preserve">(2) </w:t>
      </w:r>
      <w:r w:rsidRPr="00487BF6">
        <w:rPr>
          <w:color w:val="000000"/>
          <w:sz w:val="22"/>
          <w:szCs w:val="22"/>
          <w:lang w:val="en-CA"/>
        </w:rPr>
        <w:t xml:space="preserve">affiliated with UofT or </w:t>
      </w:r>
      <w:r w:rsidR="00F4142C" w:rsidRPr="00487BF6">
        <w:rPr>
          <w:color w:val="000000"/>
          <w:sz w:val="22"/>
          <w:szCs w:val="22"/>
          <w:lang w:val="en-CA"/>
        </w:rPr>
        <w:t xml:space="preserve">(3) </w:t>
      </w:r>
      <w:r w:rsidRPr="00487BF6">
        <w:rPr>
          <w:color w:val="000000"/>
          <w:sz w:val="22"/>
          <w:szCs w:val="22"/>
          <w:lang w:val="en-CA"/>
        </w:rPr>
        <w:t>external to UofT.</w:t>
      </w:r>
    </w:p>
    <w:p w14:paraId="44EA544C" w14:textId="77777777" w:rsidR="00F4142C" w:rsidRPr="00487BF6" w:rsidRDefault="00F4142C" w:rsidP="00F4142C">
      <w:pPr>
        <w:numPr>
          <w:ilvl w:val="0"/>
          <w:numId w:val="10"/>
        </w:numPr>
        <w:rPr>
          <w:color w:val="000000"/>
          <w:sz w:val="22"/>
          <w:szCs w:val="22"/>
          <w:lang w:val="en-CA"/>
        </w:rPr>
      </w:pPr>
      <w:proofErr w:type="gramStart"/>
      <w:r w:rsidRPr="00487BF6">
        <w:rPr>
          <w:b/>
          <w:color w:val="000000"/>
          <w:sz w:val="22"/>
          <w:szCs w:val="22"/>
          <w:lang w:val="en-CA"/>
        </w:rPr>
        <w:t xml:space="preserve">Preferred </w:t>
      </w:r>
      <w:r w:rsidRPr="00487BF6">
        <w:rPr>
          <w:color w:val="000000"/>
          <w:sz w:val="22"/>
          <w:szCs w:val="22"/>
          <w:lang w:val="en-CA"/>
        </w:rPr>
        <w:t xml:space="preserve"> if</w:t>
      </w:r>
      <w:proofErr w:type="gramEnd"/>
      <w:r w:rsidRPr="00487BF6">
        <w:rPr>
          <w:color w:val="000000"/>
          <w:sz w:val="22"/>
          <w:szCs w:val="22"/>
          <w:lang w:val="en-CA"/>
        </w:rPr>
        <w:t xml:space="preserve"> academic rank is equal to or greater than the rank being sought for promotion.</w:t>
      </w:r>
    </w:p>
    <w:p w14:paraId="6CB0B648" w14:textId="77777777" w:rsidR="0089255C" w:rsidRPr="00487BF6" w:rsidRDefault="0089255C" w:rsidP="00F0473F">
      <w:pPr>
        <w:rPr>
          <w:color w:val="000000"/>
          <w:sz w:val="22"/>
          <w:szCs w:val="22"/>
          <w:lang w:val="en-CA"/>
        </w:rPr>
      </w:pPr>
    </w:p>
    <w:p w14:paraId="524DDDB8" w14:textId="77777777" w:rsidR="00B64E54" w:rsidRPr="00487BF6" w:rsidRDefault="00B64E54" w:rsidP="00F0473F">
      <w:pPr>
        <w:rPr>
          <w:color w:val="000000"/>
          <w:sz w:val="22"/>
          <w:szCs w:val="22"/>
          <w:lang w:val="en-CA"/>
        </w:rPr>
      </w:pPr>
    </w:p>
    <w:tbl>
      <w:tblPr>
        <w:tblW w:w="9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6601"/>
      </w:tblGrid>
      <w:tr w:rsidR="00344FD6" w:rsidRPr="00487BF6" w14:paraId="3D00927F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103FB589" w14:textId="77777777" w:rsidR="00344FD6" w:rsidRPr="00487BF6" w:rsidRDefault="00344FD6" w:rsidP="006C2983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Referee #1:</w:t>
            </w:r>
          </w:p>
        </w:tc>
        <w:tc>
          <w:tcPr>
            <w:tcW w:w="660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77240C80" w14:textId="77777777" w:rsidR="00344FD6" w:rsidRPr="00487BF6" w:rsidRDefault="00344FD6" w:rsidP="006C2983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  <w:tr w:rsidR="00344FD6" w:rsidRPr="00487BF6" w14:paraId="7B2F9017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5A00DFB0" w14:textId="77777777" w:rsidR="00344FD6" w:rsidRPr="00487BF6" w:rsidRDefault="00344FD6" w:rsidP="006C2983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Academic Rank: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6E923CB3" w14:textId="77777777" w:rsidR="00344FD6" w:rsidRPr="00487BF6" w:rsidRDefault="00344FD6" w:rsidP="006C2983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  <w:tr w:rsidR="00344FD6" w:rsidRPr="00487BF6" w14:paraId="4834708E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6AB7C64D" w14:textId="77777777" w:rsidR="00344FD6" w:rsidRPr="00487BF6" w:rsidRDefault="00344FD6" w:rsidP="006C2983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Other Position/ Title: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273F733B" w14:textId="77777777" w:rsidR="00344FD6" w:rsidRPr="00487BF6" w:rsidRDefault="00344FD6" w:rsidP="006C2983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  <w:tr w:rsidR="00344FD6" w:rsidRPr="00487BF6" w14:paraId="53280015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1ECED46D" w14:textId="77777777" w:rsidR="00344FD6" w:rsidRPr="00487BF6" w:rsidRDefault="00344FD6" w:rsidP="006C2983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Expertise: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7FB80F18" w14:textId="77777777" w:rsidR="00344FD6" w:rsidRPr="00487BF6" w:rsidRDefault="00344FD6" w:rsidP="006C2983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  <w:tr w:rsidR="00344FD6" w:rsidRPr="00487BF6" w14:paraId="07F6C111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409802EA" w14:textId="77777777" w:rsidR="00344FD6" w:rsidRPr="00487BF6" w:rsidRDefault="00344FD6" w:rsidP="006C2983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Address: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22B4AA52" w14:textId="77777777" w:rsidR="00344FD6" w:rsidRPr="00487BF6" w:rsidRDefault="00344FD6" w:rsidP="006C2983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  <w:tr w:rsidR="00344FD6" w:rsidRPr="00487BF6" w14:paraId="679F9CCB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20596246" w14:textId="77777777" w:rsidR="00344FD6" w:rsidRPr="00487BF6" w:rsidRDefault="00344FD6" w:rsidP="006C2983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Phone: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201BDAA5" w14:textId="77777777" w:rsidR="00344FD6" w:rsidRPr="00487BF6" w:rsidRDefault="00344FD6" w:rsidP="006C2983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  <w:tr w:rsidR="00344FD6" w:rsidRPr="00487BF6" w14:paraId="0698F9BF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714F0211" w14:textId="77777777" w:rsidR="00344FD6" w:rsidRPr="00487BF6" w:rsidRDefault="00344FD6" w:rsidP="006C2983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Fax: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7F0F3CB5" w14:textId="77777777" w:rsidR="00344FD6" w:rsidRPr="00487BF6" w:rsidRDefault="00344FD6" w:rsidP="006C2983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  <w:tr w:rsidR="00344FD6" w:rsidRPr="00487BF6" w14:paraId="33904E96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35B1CFF5" w14:textId="77777777" w:rsidR="00344FD6" w:rsidRPr="00487BF6" w:rsidRDefault="00344FD6" w:rsidP="006C2983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Email: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0183ACFE" w14:textId="77777777" w:rsidR="00344FD6" w:rsidRPr="00487BF6" w:rsidRDefault="00344FD6" w:rsidP="006C2983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</w:tbl>
    <w:p w14:paraId="4223A0D1" w14:textId="77777777" w:rsidR="0089255C" w:rsidRPr="00487BF6" w:rsidRDefault="0089255C" w:rsidP="00F0473F">
      <w:pPr>
        <w:rPr>
          <w:color w:val="000000"/>
          <w:sz w:val="22"/>
          <w:szCs w:val="22"/>
          <w:lang w:val="en-CA"/>
        </w:rPr>
      </w:pPr>
    </w:p>
    <w:p w14:paraId="6BDD4C79" w14:textId="77777777" w:rsidR="00344FD6" w:rsidRPr="00487BF6" w:rsidRDefault="00344FD6" w:rsidP="00F0473F">
      <w:pPr>
        <w:rPr>
          <w:color w:val="000000"/>
          <w:sz w:val="22"/>
          <w:szCs w:val="22"/>
          <w:lang w:val="en-CA"/>
        </w:rPr>
      </w:pPr>
      <w:r w:rsidRPr="00487BF6">
        <w:rPr>
          <w:noProof/>
          <w:color w:val="000000"/>
          <w:sz w:val="22"/>
          <w:szCs w:val="22"/>
        </w:rPr>
        <w:pict w14:anchorId="35F29A3E">
          <v:line id="_x0000_s1042" style="position:absolute;z-index:1" from="0,.05pt" to="468pt,.05pt" strokeweight="3pt"/>
        </w:pict>
      </w:r>
    </w:p>
    <w:tbl>
      <w:tblPr>
        <w:tblW w:w="9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6601"/>
      </w:tblGrid>
      <w:tr w:rsidR="00344FD6" w:rsidRPr="00487BF6" w14:paraId="0DBAC50B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23CBBEB0" w14:textId="77777777" w:rsidR="00344FD6" w:rsidRPr="00487BF6" w:rsidRDefault="00344FD6" w:rsidP="006C2983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Referee #2:</w:t>
            </w:r>
          </w:p>
        </w:tc>
        <w:tc>
          <w:tcPr>
            <w:tcW w:w="660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5A5F1BCF" w14:textId="77777777" w:rsidR="00344FD6" w:rsidRPr="00487BF6" w:rsidRDefault="00344FD6" w:rsidP="006C2983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  <w:tr w:rsidR="00344FD6" w:rsidRPr="00487BF6" w14:paraId="518CA00B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5125FF9A" w14:textId="77777777" w:rsidR="00344FD6" w:rsidRPr="00487BF6" w:rsidRDefault="00344FD6" w:rsidP="006C2983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Academic Rank: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39CB9129" w14:textId="77777777" w:rsidR="00344FD6" w:rsidRPr="00487BF6" w:rsidRDefault="00344FD6" w:rsidP="006C2983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  <w:tr w:rsidR="00344FD6" w:rsidRPr="00487BF6" w14:paraId="2D8A96A4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1AE4B125" w14:textId="77777777" w:rsidR="00344FD6" w:rsidRPr="00487BF6" w:rsidRDefault="00344FD6" w:rsidP="006C2983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Other Position/ Title: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526CA88A" w14:textId="77777777" w:rsidR="00344FD6" w:rsidRPr="00487BF6" w:rsidRDefault="00344FD6" w:rsidP="006C2983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  <w:tr w:rsidR="00344FD6" w:rsidRPr="00487BF6" w14:paraId="761F7582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38C1E99F" w14:textId="77777777" w:rsidR="00344FD6" w:rsidRPr="00487BF6" w:rsidRDefault="00344FD6" w:rsidP="006C2983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Expertise: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022C3CA7" w14:textId="77777777" w:rsidR="00344FD6" w:rsidRPr="00487BF6" w:rsidRDefault="00344FD6" w:rsidP="006C2983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  <w:tr w:rsidR="00344FD6" w:rsidRPr="00487BF6" w14:paraId="395E8D7A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2FEBE7D4" w14:textId="77777777" w:rsidR="00344FD6" w:rsidRPr="00487BF6" w:rsidRDefault="00344FD6" w:rsidP="006C2983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Address: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08297447" w14:textId="77777777" w:rsidR="00344FD6" w:rsidRPr="00487BF6" w:rsidRDefault="00344FD6" w:rsidP="006C2983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  <w:tr w:rsidR="00344FD6" w:rsidRPr="00487BF6" w14:paraId="3CA2AD38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7B66584F" w14:textId="77777777" w:rsidR="00344FD6" w:rsidRPr="00487BF6" w:rsidRDefault="00344FD6" w:rsidP="006C2983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Phone: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2056CA7C" w14:textId="77777777" w:rsidR="00344FD6" w:rsidRPr="00487BF6" w:rsidRDefault="00344FD6" w:rsidP="006C2983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  <w:tr w:rsidR="00344FD6" w:rsidRPr="00487BF6" w14:paraId="65C08784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47DC23B2" w14:textId="77777777" w:rsidR="00344FD6" w:rsidRPr="00487BF6" w:rsidRDefault="00344FD6" w:rsidP="006C2983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Fax: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63524226" w14:textId="77777777" w:rsidR="00344FD6" w:rsidRPr="00487BF6" w:rsidRDefault="00344FD6" w:rsidP="006C2983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  <w:tr w:rsidR="00344FD6" w:rsidRPr="00487BF6" w14:paraId="70CB94E4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261BB962" w14:textId="77777777" w:rsidR="00344FD6" w:rsidRPr="00487BF6" w:rsidRDefault="00344FD6" w:rsidP="006C2983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Email: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10A3A3B2" w14:textId="77777777" w:rsidR="00344FD6" w:rsidRPr="00487BF6" w:rsidRDefault="00344FD6" w:rsidP="006C2983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</w:tbl>
    <w:p w14:paraId="4D1BD5A1" w14:textId="77777777" w:rsidR="00344FD6" w:rsidRPr="00487BF6" w:rsidRDefault="00344FD6" w:rsidP="00F0473F">
      <w:pPr>
        <w:rPr>
          <w:color w:val="000000"/>
          <w:sz w:val="22"/>
          <w:szCs w:val="22"/>
          <w:lang w:val="en-CA"/>
        </w:rPr>
      </w:pPr>
    </w:p>
    <w:p w14:paraId="3FDF636B" w14:textId="77777777" w:rsidR="0089255C" w:rsidRPr="00487BF6" w:rsidRDefault="0089255C" w:rsidP="00F0473F">
      <w:pPr>
        <w:rPr>
          <w:color w:val="000000"/>
          <w:sz w:val="22"/>
          <w:szCs w:val="22"/>
          <w:lang w:val="en-CA"/>
        </w:rPr>
      </w:pPr>
    </w:p>
    <w:tbl>
      <w:tblPr>
        <w:tblW w:w="9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6601"/>
      </w:tblGrid>
      <w:tr w:rsidR="00344FD6" w:rsidRPr="00487BF6" w14:paraId="2F517A37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77F5E938" w14:textId="77777777" w:rsidR="00344FD6" w:rsidRPr="00487BF6" w:rsidRDefault="00344FD6" w:rsidP="006C2983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noProof/>
                <w:color w:val="000000"/>
                <w:sz w:val="22"/>
                <w:szCs w:val="22"/>
              </w:rPr>
              <w:pict w14:anchorId="3713FA1E">
                <v:line id="_x0000_s1043" style="position:absolute;z-index:2" from="0,.25pt" to="468pt,.25pt" strokeweight="3pt"/>
              </w:pict>
            </w: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Referee #3:</w:t>
            </w:r>
          </w:p>
        </w:tc>
        <w:tc>
          <w:tcPr>
            <w:tcW w:w="660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3000F205" w14:textId="77777777" w:rsidR="00344FD6" w:rsidRPr="00487BF6" w:rsidRDefault="00344FD6" w:rsidP="006C2983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  <w:tr w:rsidR="00344FD6" w:rsidRPr="00487BF6" w14:paraId="35889455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63CA65FF" w14:textId="77777777" w:rsidR="00344FD6" w:rsidRPr="00487BF6" w:rsidRDefault="00344FD6" w:rsidP="006C2983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Academic Rank: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66B7D58E" w14:textId="77777777" w:rsidR="00344FD6" w:rsidRPr="00487BF6" w:rsidRDefault="00344FD6" w:rsidP="006C2983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  <w:tr w:rsidR="00344FD6" w:rsidRPr="00487BF6" w14:paraId="37D2D031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53AF625C" w14:textId="77777777" w:rsidR="00344FD6" w:rsidRPr="00487BF6" w:rsidRDefault="00344FD6" w:rsidP="006C2983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Other Position/ Title: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0A5D4954" w14:textId="77777777" w:rsidR="00344FD6" w:rsidRPr="00487BF6" w:rsidRDefault="00344FD6" w:rsidP="006C2983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  <w:tr w:rsidR="00344FD6" w:rsidRPr="00487BF6" w14:paraId="5720B9CE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2D89B5E1" w14:textId="77777777" w:rsidR="00344FD6" w:rsidRPr="00487BF6" w:rsidRDefault="00344FD6" w:rsidP="006C2983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Expertise: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1713368F" w14:textId="77777777" w:rsidR="00344FD6" w:rsidRPr="00487BF6" w:rsidRDefault="00344FD6" w:rsidP="006C2983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  <w:tr w:rsidR="00344FD6" w:rsidRPr="00487BF6" w14:paraId="0AD9A186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1D84F3F9" w14:textId="77777777" w:rsidR="00344FD6" w:rsidRPr="00487BF6" w:rsidRDefault="00344FD6" w:rsidP="006C2983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Address: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10904CA9" w14:textId="77777777" w:rsidR="00344FD6" w:rsidRPr="00487BF6" w:rsidRDefault="00344FD6" w:rsidP="006C2983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  <w:tr w:rsidR="00344FD6" w:rsidRPr="00487BF6" w14:paraId="0A1AFE4F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5A165903" w14:textId="77777777" w:rsidR="00344FD6" w:rsidRPr="00487BF6" w:rsidRDefault="00344FD6" w:rsidP="006C2983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Phone: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26619EEF" w14:textId="77777777" w:rsidR="00344FD6" w:rsidRPr="00487BF6" w:rsidRDefault="00344FD6" w:rsidP="006C2983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  <w:tr w:rsidR="00344FD6" w:rsidRPr="00487BF6" w14:paraId="39CE9D3E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489ADB1D" w14:textId="77777777" w:rsidR="00344FD6" w:rsidRPr="00487BF6" w:rsidRDefault="00344FD6" w:rsidP="006C2983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Fax: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77D4CD23" w14:textId="77777777" w:rsidR="00344FD6" w:rsidRPr="00487BF6" w:rsidRDefault="00344FD6" w:rsidP="006C2983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  <w:tr w:rsidR="00344FD6" w:rsidRPr="00487BF6" w14:paraId="69BE4CE5" w14:textId="77777777" w:rsidTr="006C2983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46733228" w14:textId="77777777" w:rsidR="00344FD6" w:rsidRPr="00487BF6" w:rsidRDefault="00344FD6" w:rsidP="006C2983">
            <w:pPr>
              <w:rPr>
                <w:b/>
                <w:color w:val="000000"/>
                <w:sz w:val="22"/>
                <w:szCs w:val="22"/>
                <w:lang w:val="en-CA"/>
              </w:rPr>
            </w:pPr>
            <w:r w:rsidRPr="00487BF6">
              <w:rPr>
                <w:b/>
                <w:color w:val="000000"/>
                <w:sz w:val="22"/>
                <w:szCs w:val="22"/>
                <w:lang w:val="en-CA"/>
              </w:rPr>
              <w:t>Email: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4C58122E" w14:textId="77777777" w:rsidR="00344FD6" w:rsidRPr="00487BF6" w:rsidRDefault="00344FD6" w:rsidP="006C2983">
            <w:pPr>
              <w:rPr>
                <w:color w:val="000000"/>
                <w:sz w:val="22"/>
                <w:szCs w:val="22"/>
                <w:lang w:val="en-CA"/>
              </w:rPr>
            </w:pPr>
          </w:p>
        </w:tc>
      </w:tr>
    </w:tbl>
    <w:p w14:paraId="4498D365" w14:textId="77777777" w:rsidR="00344FD6" w:rsidRPr="00487BF6" w:rsidRDefault="00344FD6" w:rsidP="00F0473F">
      <w:pPr>
        <w:rPr>
          <w:color w:val="000000"/>
          <w:sz w:val="22"/>
          <w:szCs w:val="22"/>
          <w:lang w:val="en-CA"/>
        </w:rPr>
      </w:pPr>
    </w:p>
    <w:sectPr w:rsidR="00344FD6" w:rsidRPr="00487BF6" w:rsidSect="00EB63F2">
      <w:headerReference w:type="even" r:id="rId7"/>
      <w:headerReference w:type="default" r:id="rId8"/>
      <w:headerReference w:type="first" r:id="rId9"/>
      <w:pgSz w:w="12240" w:h="15840"/>
      <w:pgMar w:top="720" w:right="1134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3A3C59" w14:textId="77777777" w:rsidR="00F05CA0" w:rsidRDefault="00F05CA0">
      <w:r>
        <w:separator/>
      </w:r>
    </w:p>
  </w:endnote>
  <w:endnote w:type="continuationSeparator" w:id="0">
    <w:p w14:paraId="5FCCDDDC" w14:textId="77777777" w:rsidR="00F05CA0" w:rsidRDefault="00F05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60E6CA" w14:textId="77777777" w:rsidR="00F05CA0" w:rsidRDefault="00F05CA0">
      <w:r>
        <w:separator/>
      </w:r>
    </w:p>
  </w:footnote>
  <w:footnote w:type="continuationSeparator" w:id="0">
    <w:p w14:paraId="5BF1CFC3" w14:textId="77777777" w:rsidR="00F05CA0" w:rsidRDefault="00F05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358DC" w14:textId="77777777" w:rsidR="00A62F43" w:rsidRDefault="002A3D8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62F4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CB4AAAB" w14:textId="77777777" w:rsidR="00A62F43" w:rsidRDefault="00A62F43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13455A" w14:textId="77777777" w:rsidR="00A62F43" w:rsidRDefault="00243D71">
    <w:pPr>
      <w:pStyle w:val="Header"/>
    </w:pPr>
    <w:r w:rsidRPr="00421E26">
      <w:rPr>
        <w:sz w:val="21"/>
        <w:szCs w:val="21"/>
      </w:rPr>
      <w:pict w14:anchorId="018407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2.75pt;height:36.75pt">
          <v:imagedata r:id="rId1" o:title="SigDeptLabMed&amp;Path200808FINAL655 copy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3D59C3" w14:textId="77777777" w:rsidR="00A62F43" w:rsidRDefault="00737CC5">
    <w:pPr>
      <w:pStyle w:val="Header"/>
    </w:pPr>
    <w:r w:rsidRPr="00737CC5">
      <w:rPr>
        <w:noProof/>
        <w:lang w:val="en-CA" w:eastAsia="en-CA"/>
      </w:rPr>
      <w:pict w14:anchorId="411F45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6" type="#_x0000_t75" alt="U of T Faculty of Medicine" style="width:180pt;height:40.5pt;visibility:visible">
          <v:imagedata r:id="rId1" o:title="U of T Faculty of Medicin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B5990"/>
    <w:multiLevelType w:val="hybridMultilevel"/>
    <w:tmpl w:val="6F6E52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8D2255"/>
    <w:multiLevelType w:val="hybridMultilevel"/>
    <w:tmpl w:val="C022879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D0CDE"/>
    <w:multiLevelType w:val="hybridMultilevel"/>
    <w:tmpl w:val="BF64006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2C192F"/>
    <w:multiLevelType w:val="hybridMultilevel"/>
    <w:tmpl w:val="A2A87A0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F11400"/>
    <w:multiLevelType w:val="hybridMultilevel"/>
    <w:tmpl w:val="FC8875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B11347"/>
    <w:multiLevelType w:val="multilevel"/>
    <w:tmpl w:val="C022879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097102"/>
    <w:multiLevelType w:val="hybridMultilevel"/>
    <w:tmpl w:val="50DEE4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4986BEF"/>
    <w:multiLevelType w:val="hybridMultilevel"/>
    <w:tmpl w:val="1EAAE7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DC74C61"/>
    <w:multiLevelType w:val="multilevel"/>
    <w:tmpl w:val="A2A87A0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CD77E8"/>
    <w:multiLevelType w:val="hybridMultilevel"/>
    <w:tmpl w:val="7DD01A6C"/>
    <w:lvl w:ilvl="0" w:tplc="E40C3B5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7"/>
  </w:num>
  <w:num w:numId="5">
    <w:abstractNumId w:val="3"/>
  </w:num>
  <w:num w:numId="6">
    <w:abstractNumId w:val="8"/>
  </w:num>
  <w:num w:numId="7">
    <w:abstractNumId w:val="4"/>
  </w:num>
  <w:num w:numId="8">
    <w:abstractNumId w:val="1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E5427"/>
    <w:rsid w:val="000019BD"/>
    <w:rsid w:val="00001D60"/>
    <w:rsid w:val="00003A74"/>
    <w:rsid w:val="000054F2"/>
    <w:rsid w:val="00005F07"/>
    <w:rsid w:val="000107F9"/>
    <w:rsid w:val="0001475A"/>
    <w:rsid w:val="00014871"/>
    <w:rsid w:val="00014A15"/>
    <w:rsid w:val="000157E4"/>
    <w:rsid w:val="000164BE"/>
    <w:rsid w:val="000166E6"/>
    <w:rsid w:val="000169C1"/>
    <w:rsid w:val="00020A16"/>
    <w:rsid w:val="00020B9C"/>
    <w:rsid w:val="00024019"/>
    <w:rsid w:val="00024EAB"/>
    <w:rsid w:val="0002758F"/>
    <w:rsid w:val="0003208B"/>
    <w:rsid w:val="000322D2"/>
    <w:rsid w:val="00032FAF"/>
    <w:rsid w:val="00033BF3"/>
    <w:rsid w:val="000350FB"/>
    <w:rsid w:val="000357FC"/>
    <w:rsid w:val="00035AE1"/>
    <w:rsid w:val="000411EB"/>
    <w:rsid w:val="00041AFB"/>
    <w:rsid w:val="00043B86"/>
    <w:rsid w:val="00046FED"/>
    <w:rsid w:val="00047344"/>
    <w:rsid w:val="000473E8"/>
    <w:rsid w:val="00050054"/>
    <w:rsid w:val="00050296"/>
    <w:rsid w:val="000526A6"/>
    <w:rsid w:val="0005311D"/>
    <w:rsid w:val="00053353"/>
    <w:rsid w:val="000569A9"/>
    <w:rsid w:val="00064327"/>
    <w:rsid w:val="000643F8"/>
    <w:rsid w:val="000645BF"/>
    <w:rsid w:val="0006637D"/>
    <w:rsid w:val="0007255A"/>
    <w:rsid w:val="00072DB8"/>
    <w:rsid w:val="0007313B"/>
    <w:rsid w:val="0007647C"/>
    <w:rsid w:val="0009215B"/>
    <w:rsid w:val="000923D3"/>
    <w:rsid w:val="00093804"/>
    <w:rsid w:val="00095382"/>
    <w:rsid w:val="00096B80"/>
    <w:rsid w:val="000974D2"/>
    <w:rsid w:val="000A0DCC"/>
    <w:rsid w:val="000A3FC3"/>
    <w:rsid w:val="000A4C29"/>
    <w:rsid w:val="000A4E4A"/>
    <w:rsid w:val="000A5694"/>
    <w:rsid w:val="000A69C7"/>
    <w:rsid w:val="000B2201"/>
    <w:rsid w:val="000B3593"/>
    <w:rsid w:val="000B49CF"/>
    <w:rsid w:val="000B4F6D"/>
    <w:rsid w:val="000B5261"/>
    <w:rsid w:val="000B5843"/>
    <w:rsid w:val="000B6AD2"/>
    <w:rsid w:val="000C2D6A"/>
    <w:rsid w:val="000C403E"/>
    <w:rsid w:val="000C4FA4"/>
    <w:rsid w:val="000C70A1"/>
    <w:rsid w:val="000C7CC0"/>
    <w:rsid w:val="000D0601"/>
    <w:rsid w:val="000D10B1"/>
    <w:rsid w:val="000D4CA3"/>
    <w:rsid w:val="000D7962"/>
    <w:rsid w:val="000E0CE7"/>
    <w:rsid w:val="000E3382"/>
    <w:rsid w:val="000E6836"/>
    <w:rsid w:val="000E6ADD"/>
    <w:rsid w:val="000E7D47"/>
    <w:rsid w:val="000F10E9"/>
    <w:rsid w:val="000F2DE9"/>
    <w:rsid w:val="000F3887"/>
    <w:rsid w:val="000F4B1C"/>
    <w:rsid w:val="000F5C8C"/>
    <w:rsid w:val="000F6CF9"/>
    <w:rsid w:val="001010E6"/>
    <w:rsid w:val="00102730"/>
    <w:rsid w:val="00103672"/>
    <w:rsid w:val="0011081A"/>
    <w:rsid w:val="00111882"/>
    <w:rsid w:val="00111D3B"/>
    <w:rsid w:val="001157F7"/>
    <w:rsid w:val="001164C1"/>
    <w:rsid w:val="00117A37"/>
    <w:rsid w:val="00123672"/>
    <w:rsid w:val="001248EE"/>
    <w:rsid w:val="00124F09"/>
    <w:rsid w:val="00125628"/>
    <w:rsid w:val="001272FA"/>
    <w:rsid w:val="00127B9B"/>
    <w:rsid w:val="001309B0"/>
    <w:rsid w:val="001319B6"/>
    <w:rsid w:val="001335E2"/>
    <w:rsid w:val="00135DFB"/>
    <w:rsid w:val="0013677C"/>
    <w:rsid w:val="00137FD9"/>
    <w:rsid w:val="0014080D"/>
    <w:rsid w:val="0014216E"/>
    <w:rsid w:val="00142879"/>
    <w:rsid w:val="00142CD0"/>
    <w:rsid w:val="00150439"/>
    <w:rsid w:val="00151225"/>
    <w:rsid w:val="0015302E"/>
    <w:rsid w:val="001546F8"/>
    <w:rsid w:val="00156460"/>
    <w:rsid w:val="00156911"/>
    <w:rsid w:val="001572A0"/>
    <w:rsid w:val="00160766"/>
    <w:rsid w:val="0016317D"/>
    <w:rsid w:val="00163B3A"/>
    <w:rsid w:val="00163C4D"/>
    <w:rsid w:val="00166186"/>
    <w:rsid w:val="001665B3"/>
    <w:rsid w:val="001707FB"/>
    <w:rsid w:val="00171006"/>
    <w:rsid w:val="0017171E"/>
    <w:rsid w:val="001719DE"/>
    <w:rsid w:val="00171B53"/>
    <w:rsid w:val="001721C0"/>
    <w:rsid w:val="001727D1"/>
    <w:rsid w:val="00172847"/>
    <w:rsid w:val="001728DE"/>
    <w:rsid w:val="001734F4"/>
    <w:rsid w:val="001745B6"/>
    <w:rsid w:val="0017488F"/>
    <w:rsid w:val="00175008"/>
    <w:rsid w:val="001754D7"/>
    <w:rsid w:val="00175CCF"/>
    <w:rsid w:val="001766F6"/>
    <w:rsid w:val="001773DF"/>
    <w:rsid w:val="00177956"/>
    <w:rsid w:val="001801F3"/>
    <w:rsid w:val="00180EDB"/>
    <w:rsid w:val="00181272"/>
    <w:rsid w:val="001847CB"/>
    <w:rsid w:val="00186D98"/>
    <w:rsid w:val="001909C2"/>
    <w:rsid w:val="0019302A"/>
    <w:rsid w:val="0019514B"/>
    <w:rsid w:val="00195C43"/>
    <w:rsid w:val="001975F4"/>
    <w:rsid w:val="001A31F5"/>
    <w:rsid w:val="001A422A"/>
    <w:rsid w:val="001A5264"/>
    <w:rsid w:val="001A7130"/>
    <w:rsid w:val="001B0522"/>
    <w:rsid w:val="001B3982"/>
    <w:rsid w:val="001B75A8"/>
    <w:rsid w:val="001B7D34"/>
    <w:rsid w:val="001C03DD"/>
    <w:rsid w:val="001C090D"/>
    <w:rsid w:val="001C3AC4"/>
    <w:rsid w:val="001C6316"/>
    <w:rsid w:val="001C68A6"/>
    <w:rsid w:val="001C7499"/>
    <w:rsid w:val="001D077B"/>
    <w:rsid w:val="001D0E6C"/>
    <w:rsid w:val="001D2AE7"/>
    <w:rsid w:val="001D61AA"/>
    <w:rsid w:val="001D64E6"/>
    <w:rsid w:val="001D70A0"/>
    <w:rsid w:val="001D72CF"/>
    <w:rsid w:val="001E08B2"/>
    <w:rsid w:val="001E11D7"/>
    <w:rsid w:val="001E42E4"/>
    <w:rsid w:val="001E7466"/>
    <w:rsid w:val="001E79A6"/>
    <w:rsid w:val="001E7BF9"/>
    <w:rsid w:val="001F0517"/>
    <w:rsid w:val="001F0DEC"/>
    <w:rsid w:val="001F2309"/>
    <w:rsid w:val="001F24C7"/>
    <w:rsid w:val="001F2E61"/>
    <w:rsid w:val="001F5193"/>
    <w:rsid w:val="001F600B"/>
    <w:rsid w:val="001F67CC"/>
    <w:rsid w:val="001F7CF3"/>
    <w:rsid w:val="001F7D54"/>
    <w:rsid w:val="00200AE9"/>
    <w:rsid w:val="00203E16"/>
    <w:rsid w:val="002042FB"/>
    <w:rsid w:val="00204728"/>
    <w:rsid w:val="00205531"/>
    <w:rsid w:val="00205D5D"/>
    <w:rsid w:val="00206BA3"/>
    <w:rsid w:val="00207748"/>
    <w:rsid w:val="00211DA0"/>
    <w:rsid w:val="00212BE4"/>
    <w:rsid w:val="00212E3F"/>
    <w:rsid w:val="00213999"/>
    <w:rsid w:val="00214FAD"/>
    <w:rsid w:val="00215535"/>
    <w:rsid w:val="00217AC9"/>
    <w:rsid w:val="0022084A"/>
    <w:rsid w:val="00220A0A"/>
    <w:rsid w:val="00221826"/>
    <w:rsid w:val="00221BEF"/>
    <w:rsid w:val="002273F7"/>
    <w:rsid w:val="002325F9"/>
    <w:rsid w:val="00232F3F"/>
    <w:rsid w:val="0023534D"/>
    <w:rsid w:val="00236C9B"/>
    <w:rsid w:val="0024225D"/>
    <w:rsid w:val="002427E1"/>
    <w:rsid w:val="002438C7"/>
    <w:rsid w:val="00243D71"/>
    <w:rsid w:val="0024548E"/>
    <w:rsid w:val="00246ABD"/>
    <w:rsid w:val="00251761"/>
    <w:rsid w:val="00251B62"/>
    <w:rsid w:val="00252FB0"/>
    <w:rsid w:val="002544D1"/>
    <w:rsid w:val="00255653"/>
    <w:rsid w:val="00260176"/>
    <w:rsid w:val="00260A7C"/>
    <w:rsid w:val="00260C3F"/>
    <w:rsid w:val="002613B1"/>
    <w:rsid w:val="00261FE4"/>
    <w:rsid w:val="002635A8"/>
    <w:rsid w:val="002642F8"/>
    <w:rsid w:val="00265528"/>
    <w:rsid w:val="00265A37"/>
    <w:rsid w:val="002665CB"/>
    <w:rsid w:val="00266CE1"/>
    <w:rsid w:val="0027053C"/>
    <w:rsid w:val="00271098"/>
    <w:rsid w:val="00271A49"/>
    <w:rsid w:val="00274485"/>
    <w:rsid w:val="002756AF"/>
    <w:rsid w:val="00280379"/>
    <w:rsid w:val="00281116"/>
    <w:rsid w:val="00283A6C"/>
    <w:rsid w:val="00283BE8"/>
    <w:rsid w:val="00284BAD"/>
    <w:rsid w:val="00285701"/>
    <w:rsid w:val="00287070"/>
    <w:rsid w:val="0029204D"/>
    <w:rsid w:val="00293FD3"/>
    <w:rsid w:val="002948E3"/>
    <w:rsid w:val="0029625D"/>
    <w:rsid w:val="00296AC8"/>
    <w:rsid w:val="00297498"/>
    <w:rsid w:val="00297707"/>
    <w:rsid w:val="002A06C8"/>
    <w:rsid w:val="002A1F5B"/>
    <w:rsid w:val="002A23D5"/>
    <w:rsid w:val="002A3D8C"/>
    <w:rsid w:val="002A7D6C"/>
    <w:rsid w:val="002B1368"/>
    <w:rsid w:val="002B1C6F"/>
    <w:rsid w:val="002B22E4"/>
    <w:rsid w:val="002B262C"/>
    <w:rsid w:val="002B3003"/>
    <w:rsid w:val="002B3CB4"/>
    <w:rsid w:val="002B5B43"/>
    <w:rsid w:val="002B67C5"/>
    <w:rsid w:val="002C08B2"/>
    <w:rsid w:val="002C0C26"/>
    <w:rsid w:val="002C1FDC"/>
    <w:rsid w:val="002C2D6E"/>
    <w:rsid w:val="002C3EF6"/>
    <w:rsid w:val="002C43DD"/>
    <w:rsid w:val="002C50AF"/>
    <w:rsid w:val="002D08F5"/>
    <w:rsid w:val="002D2E62"/>
    <w:rsid w:val="002D50C0"/>
    <w:rsid w:val="002D5F3D"/>
    <w:rsid w:val="002D6CAF"/>
    <w:rsid w:val="002D753C"/>
    <w:rsid w:val="002D781E"/>
    <w:rsid w:val="002D7887"/>
    <w:rsid w:val="002E1536"/>
    <w:rsid w:val="002E4AA4"/>
    <w:rsid w:val="002F02F5"/>
    <w:rsid w:val="002F0B6C"/>
    <w:rsid w:val="002F3058"/>
    <w:rsid w:val="002F370C"/>
    <w:rsid w:val="002F3F3B"/>
    <w:rsid w:val="002F485A"/>
    <w:rsid w:val="002F5F76"/>
    <w:rsid w:val="002F6707"/>
    <w:rsid w:val="002F6DC6"/>
    <w:rsid w:val="002F738F"/>
    <w:rsid w:val="002F7953"/>
    <w:rsid w:val="00300546"/>
    <w:rsid w:val="00301377"/>
    <w:rsid w:val="00301AD1"/>
    <w:rsid w:val="0030226D"/>
    <w:rsid w:val="003025B2"/>
    <w:rsid w:val="0030352E"/>
    <w:rsid w:val="00304E17"/>
    <w:rsid w:val="003123C2"/>
    <w:rsid w:val="0031481D"/>
    <w:rsid w:val="00315C25"/>
    <w:rsid w:val="00315CFE"/>
    <w:rsid w:val="00320CAE"/>
    <w:rsid w:val="00320D8A"/>
    <w:rsid w:val="00321834"/>
    <w:rsid w:val="00325371"/>
    <w:rsid w:val="0032568B"/>
    <w:rsid w:val="00326AA8"/>
    <w:rsid w:val="00331162"/>
    <w:rsid w:val="003315D0"/>
    <w:rsid w:val="00331A02"/>
    <w:rsid w:val="00335A68"/>
    <w:rsid w:val="00335C87"/>
    <w:rsid w:val="0033677C"/>
    <w:rsid w:val="00337E45"/>
    <w:rsid w:val="0034217E"/>
    <w:rsid w:val="00342CA4"/>
    <w:rsid w:val="00344FD6"/>
    <w:rsid w:val="0034566F"/>
    <w:rsid w:val="00347B1C"/>
    <w:rsid w:val="00351686"/>
    <w:rsid w:val="00353084"/>
    <w:rsid w:val="00355403"/>
    <w:rsid w:val="00356847"/>
    <w:rsid w:val="00357DF2"/>
    <w:rsid w:val="00360209"/>
    <w:rsid w:val="00362608"/>
    <w:rsid w:val="0036351B"/>
    <w:rsid w:val="00363843"/>
    <w:rsid w:val="003639C9"/>
    <w:rsid w:val="00365812"/>
    <w:rsid w:val="00365A25"/>
    <w:rsid w:val="00367068"/>
    <w:rsid w:val="00367694"/>
    <w:rsid w:val="00372269"/>
    <w:rsid w:val="00373072"/>
    <w:rsid w:val="00373CBC"/>
    <w:rsid w:val="00373EA0"/>
    <w:rsid w:val="00374035"/>
    <w:rsid w:val="00376C26"/>
    <w:rsid w:val="003775A4"/>
    <w:rsid w:val="0038142B"/>
    <w:rsid w:val="00382073"/>
    <w:rsid w:val="00382C1A"/>
    <w:rsid w:val="00383240"/>
    <w:rsid w:val="003837BA"/>
    <w:rsid w:val="003857FA"/>
    <w:rsid w:val="003869FB"/>
    <w:rsid w:val="00387B8B"/>
    <w:rsid w:val="00390AC0"/>
    <w:rsid w:val="00390CD7"/>
    <w:rsid w:val="00391D71"/>
    <w:rsid w:val="00392A2D"/>
    <w:rsid w:val="003947F4"/>
    <w:rsid w:val="00394DBE"/>
    <w:rsid w:val="003951A5"/>
    <w:rsid w:val="0039533C"/>
    <w:rsid w:val="00395EFA"/>
    <w:rsid w:val="00397BA1"/>
    <w:rsid w:val="003A24A7"/>
    <w:rsid w:val="003A320F"/>
    <w:rsid w:val="003A360F"/>
    <w:rsid w:val="003A4A08"/>
    <w:rsid w:val="003A5B9A"/>
    <w:rsid w:val="003A5EF8"/>
    <w:rsid w:val="003A7378"/>
    <w:rsid w:val="003A7CDD"/>
    <w:rsid w:val="003B07CD"/>
    <w:rsid w:val="003B0B28"/>
    <w:rsid w:val="003B0CC3"/>
    <w:rsid w:val="003B1606"/>
    <w:rsid w:val="003B1A58"/>
    <w:rsid w:val="003B1C32"/>
    <w:rsid w:val="003B3740"/>
    <w:rsid w:val="003B3DDD"/>
    <w:rsid w:val="003B4BE9"/>
    <w:rsid w:val="003B563C"/>
    <w:rsid w:val="003B741F"/>
    <w:rsid w:val="003B745D"/>
    <w:rsid w:val="003C157B"/>
    <w:rsid w:val="003C1B3C"/>
    <w:rsid w:val="003C2485"/>
    <w:rsid w:val="003C293F"/>
    <w:rsid w:val="003C3CAF"/>
    <w:rsid w:val="003C49F8"/>
    <w:rsid w:val="003C53FF"/>
    <w:rsid w:val="003D0DB2"/>
    <w:rsid w:val="003D21E8"/>
    <w:rsid w:val="003D4A66"/>
    <w:rsid w:val="003D4D18"/>
    <w:rsid w:val="003D658A"/>
    <w:rsid w:val="003E3089"/>
    <w:rsid w:val="003E48AD"/>
    <w:rsid w:val="003E48B4"/>
    <w:rsid w:val="003E53F6"/>
    <w:rsid w:val="003E590D"/>
    <w:rsid w:val="003E62A0"/>
    <w:rsid w:val="003E62D2"/>
    <w:rsid w:val="003E65C5"/>
    <w:rsid w:val="003E7458"/>
    <w:rsid w:val="003E777C"/>
    <w:rsid w:val="003F2CB4"/>
    <w:rsid w:val="003F312A"/>
    <w:rsid w:val="003F4B62"/>
    <w:rsid w:val="003F74EF"/>
    <w:rsid w:val="003F7C7B"/>
    <w:rsid w:val="003F7FF3"/>
    <w:rsid w:val="00400246"/>
    <w:rsid w:val="00400278"/>
    <w:rsid w:val="00401D75"/>
    <w:rsid w:val="00402FB0"/>
    <w:rsid w:val="00404051"/>
    <w:rsid w:val="00405AC9"/>
    <w:rsid w:val="0041283F"/>
    <w:rsid w:val="0041300B"/>
    <w:rsid w:val="00415131"/>
    <w:rsid w:val="00415442"/>
    <w:rsid w:val="0041691A"/>
    <w:rsid w:val="0042019F"/>
    <w:rsid w:val="004204BA"/>
    <w:rsid w:val="00421E0F"/>
    <w:rsid w:val="00427441"/>
    <w:rsid w:val="004308A1"/>
    <w:rsid w:val="00431E30"/>
    <w:rsid w:val="00434D10"/>
    <w:rsid w:val="00435397"/>
    <w:rsid w:val="0043582B"/>
    <w:rsid w:val="00435910"/>
    <w:rsid w:val="00435B2C"/>
    <w:rsid w:val="004425F1"/>
    <w:rsid w:val="00444CA4"/>
    <w:rsid w:val="00446699"/>
    <w:rsid w:val="00446947"/>
    <w:rsid w:val="004537A5"/>
    <w:rsid w:val="00453A92"/>
    <w:rsid w:val="004555AF"/>
    <w:rsid w:val="00456250"/>
    <w:rsid w:val="00460507"/>
    <w:rsid w:val="00460AA8"/>
    <w:rsid w:val="0046105D"/>
    <w:rsid w:val="00461DF6"/>
    <w:rsid w:val="004622FE"/>
    <w:rsid w:val="00462FD2"/>
    <w:rsid w:val="004636FD"/>
    <w:rsid w:val="004648CF"/>
    <w:rsid w:val="00464AA5"/>
    <w:rsid w:val="004669C1"/>
    <w:rsid w:val="00466E18"/>
    <w:rsid w:val="0046704F"/>
    <w:rsid w:val="00467D60"/>
    <w:rsid w:val="0047222B"/>
    <w:rsid w:val="00477BCA"/>
    <w:rsid w:val="00485258"/>
    <w:rsid w:val="00485CDE"/>
    <w:rsid w:val="00486688"/>
    <w:rsid w:val="00486C38"/>
    <w:rsid w:val="00487BF6"/>
    <w:rsid w:val="00492564"/>
    <w:rsid w:val="00493179"/>
    <w:rsid w:val="00496166"/>
    <w:rsid w:val="004A0430"/>
    <w:rsid w:val="004A1204"/>
    <w:rsid w:val="004A4F4D"/>
    <w:rsid w:val="004A5AB8"/>
    <w:rsid w:val="004A65C4"/>
    <w:rsid w:val="004A65DD"/>
    <w:rsid w:val="004A6673"/>
    <w:rsid w:val="004B0E03"/>
    <w:rsid w:val="004B225B"/>
    <w:rsid w:val="004B27C2"/>
    <w:rsid w:val="004B50A3"/>
    <w:rsid w:val="004B7412"/>
    <w:rsid w:val="004C03BC"/>
    <w:rsid w:val="004C0825"/>
    <w:rsid w:val="004C197D"/>
    <w:rsid w:val="004C19B8"/>
    <w:rsid w:val="004C1D7E"/>
    <w:rsid w:val="004C2F70"/>
    <w:rsid w:val="004C36B6"/>
    <w:rsid w:val="004C5F2F"/>
    <w:rsid w:val="004D19A7"/>
    <w:rsid w:val="004D3414"/>
    <w:rsid w:val="004D3786"/>
    <w:rsid w:val="004D3C1C"/>
    <w:rsid w:val="004D423D"/>
    <w:rsid w:val="004D5438"/>
    <w:rsid w:val="004D67B8"/>
    <w:rsid w:val="004E132B"/>
    <w:rsid w:val="004E29E0"/>
    <w:rsid w:val="004E308F"/>
    <w:rsid w:val="004E39A0"/>
    <w:rsid w:val="004E3E9C"/>
    <w:rsid w:val="004E4BC3"/>
    <w:rsid w:val="004E75D2"/>
    <w:rsid w:val="004F3182"/>
    <w:rsid w:val="004F5393"/>
    <w:rsid w:val="004F6688"/>
    <w:rsid w:val="004F70E3"/>
    <w:rsid w:val="00501B6B"/>
    <w:rsid w:val="005024EF"/>
    <w:rsid w:val="00502B2B"/>
    <w:rsid w:val="00503834"/>
    <w:rsid w:val="00503CB2"/>
    <w:rsid w:val="0050439B"/>
    <w:rsid w:val="00505514"/>
    <w:rsid w:val="00507627"/>
    <w:rsid w:val="00511AE1"/>
    <w:rsid w:val="0051555E"/>
    <w:rsid w:val="00520DEA"/>
    <w:rsid w:val="0052189E"/>
    <w:rsid w:val="0052211B"/>
    <w:rsid w:val="0052233F"/>
    <w:rsid w:val="00524601"/>
    <w:rsid w:val="00524DA0"/>
    <w:rsid w:val="005250C7"/>
    <w:rsid w:val="005259A4"/>
    <w:rsid w:val="0053516C"/>
    <w:rsid w:val="00536BDE"/>
    <w:rsid w:val="005372A6"/>
    <w:rsid w:val="00537AD2"/>
    <w:rsid w:val="005418A1"/>
    <w:rsid w:val="00552A2C"/>
    <w:rsid w:val="00552EFB"/>
    <w:rsid w:val="00556132"/>
    <w:rsid w:val="005578F3"/>
    <w:rsid w:val="005600D5"/>
    <w:rsid w:val="005624AC"/>
    <w:rsid w:val="00562FCD"/>
    <w:rsid w:val="00566DF1"/>
    <w:rsid w:val="00567E2C"/>
    <w:rsid w:val="00571B24"/>
    <w:rsid w:val="005722EC"/>
    <w:rsid w:val="00572CA7"/>
    <w:rsid w:val="00573369"/>
    <w:rsid w:val="00574C5C"/>
    <w:rsid w:val="005755B1"/>
    <w:rsid w:val="00581C4E"/>
    <w:rsid w:val="00585F93"/>
    <w:rsid w:val="00590C9F"/>
    <w:rsid w:val="00590F96"/>
    <w:rsid w:val="00591715"/>
    <w:rsid w:val="00592035"/>
    <w:rsid w:val="0059411A"/>
    <w:rsid w:val="00594D4F"/>
    <w:rsid w:val="005978D5"/>
    <w:rsid w:val="005A419C"/>
    <w:rsid w:val="005A4E24"/>
    <w:rsid w:val="005A74EB"/>
    <w:rsid w:val="005B041A"/>
    <w:rsid w:val="005B04E1"/>
    <w:rsid w:val="005B09FC"/>
    <w:rsid w:val="005B0D2F"/>
    <w:rsid w:val="005B0E52"/>
    <w:rsid w:val="005B3F9A"/>
    <w:rsid w:val="005B5985"/>
    <w:rsid w:val="005B6E3F"/>
    <w:rsid w:val="005C075F"/>
    <w:rsid w:val="005C0D30"/>
    <w:rsid w:val="005C1802"/>
    <w:rsid w:val="005C1E59"/>
    <w:rsid w:val="005C2DC6"/>
    <w:rsid w:val="005C6110"/>
    <w:rsid w:val="005C6F05"/>
    <w:rsid w:val="005C7ED1"/>
    <w:rsid w:val="005D13C3"/>
    <w:rsid w:val="005D1890"/>
    <w:rsid w:val="005D1A05"/>
    <w:rsid w:val="005D270B"/>
    <w:rsid w:val="005D2B20"/>
    <w:rsid w:val="005E324E"/>
    <w:rsid w:val="005E3CF0"/>
    <w:rsid w:val="005E3E66"/>
    <w:rsid w:val="005E5C75"/>
    <w:rsid w:val="005F1D72"/>
    <w:rsid w:val="005F5612"/>
    <w:rsid w:val="005F5634"/>
    <w:rsid w:val="005F571F"/>
    <w:rsid w:val="005F67C3"/>
    <w:rsid w:val="005F7251"/>
    <w:rsid w:val="005F75A8"/>
    <w:rsid w:val="0060041D"/>
    <w:rsid w:val="00600EEA"/>
    <w:rsid w:val="00601C38"/>
    <w:rsid w:val="0060443D"/>
    <w:rsid w:val="006077E9"/>
    <w:rsid w:val="00612618"/>
    <w:rsid w:val="0061434B"/>
    <w:rsid w:val="00614E72"/>
    <w:rsid w:val="00616C9D"/>
    <w:rsid w:val="00616D9A"/>
    <w:rsid w:val="00616F19"/>
    <w:rsid w:val="0062091B"/>
    <w:rsid w:val="0062326F"/>
    <w:rsid w:val="00627F12"/>
    <w:rsid w:val="00631BDD"/>
    <w:rsid w:val="006327F3"/>
    <w:rsid w:val="006368BD"/>
    <w:rsid w:val="00641358"/>
    <w:rsid w:val="0064135A"/>
    <w:rsid w:val="00641BB8"/>
    <w:rsid w:val="00641D52"/>
    <w:rsid w:val="00641EE9"/>
    <w:rsid w:val="00642296"/>
    <w:rsid w:val="00642D9D"/>
    <w:rsid w:val="0064383E"/>
    <w:rsid w:val="00643E23"/>
    <w:rsid w:val="00644037"/>
    <w:rsid w:val="00644DD2"/>
    <w:rsid w:val="00646F30"/>
    <w:rsid w:val="006505E1"/>
    <w:rsid w:val="0065178D"/>
    <w:rsid w:val="00651919"/>
    <w:rsid w:val="006520A2"/>
    <w:rsid w:val="006530BA"/>
    <w:rsid w:val="0065390B"/>
    <w:rsid w:val="00655993"/>
    <w:rsid w:val="00655CBB"/>
    <w:rsid w:val="0065643B"/>
    <w:rsid w:val="00657266"/>
    <w:rsid w:val="00657464"/>
    <w:rsid w:val="00664495"/>
    <w:rsid w:val="00664C32"/>
    <w:rsid w:val="00665EA4"/>
    <w:rsid w:val="0067167A"/>
    <w:rsid w:val="0067287B"/>
    <w:rsid w:val="00672D71"/>
    <w:rsid w:val="00674001"/>
    <w:rsid w:val="006763CB"/>
    <w:rsid w:val="00677722"/>
    <w:rsid w:val="0067785E"/>
    <w:rsid w:val="006800E0"/>
    <w:rsid w:val="006812D5"/>
    <w:rsid w:val="0068514B"/>
    <w:rsid w:val="006909F2"/>
    <w:rsid w:val="006923CE"/>
    <w:rsid w:val="006942B5"/>
    <w:rsid w:val="00696643"/>
    <w:rsid w:val="006A0FDA"/>
    <w:rsid w:val="006A37DC"/>
    <w:rsid w:val="006A400E"/>
    <w:rsid w:val="006A4B70"/>
    <w:rsid w:val="006A53AC"/>
    <w:rsid w:val="006B1CC6"/>
    <w:rsid w:val="006B3CBA"/>
    <w:rsid w:val="006B3D1E"/>
    <w:rsid w:val="006B4C08"/>
    <w:rsid w:val="006B4D8E"/>
    <w:rsid w:val="006B539C"/>
    <w:rsid w:val="006B5410"/>
    <w:rsid w:val="006B5F39"/>
    <w:rsid w:val="006C04E0"/>
    <w:rsid w:val="006C2983"/>
    <w:rsid w:val="006C3935"/>
    <w:rsid w:val="006C70C5"/>
    <w:rsid w:val="006C7297"/>
    <w:rsid w:val="006C7A33"/>
    <w:rsid w:val="006D2A93"/>
    <w:rsid w:val="006D34CB"/>
    <w:rsid w:val="006D3E1C"/>
    <w:rsid w:val="006D4387"/>
    <w:rsid w:val="006D6487"/>
    <w:rsid w:val="006D75FE"/>
    <w:rsid w:val="006D7918"/>
    <w:rsid w:val="006E1888"/>
    <w:rsid w:val="006E24AE"/>
    <w:rsid w:val="006E35C7"/>
    <w:rsid w:val="006E7AF3"/>
    <w:rsid w:val="006F190E"/>
    <w:rsid w:val="006F1A04"/>
    <w:rsid w:val="006F207D"/>
    <w:rsid w:val="006F36C5"/>
    <w:rsid w:val="006F37E5"/>
    <w:rsid w:val="006F3BFA"/>
    <w:rsid w:val="006F3F0B"/>
    <w:rsid w:val="006F47E4"/>
    <w:rsid w:val="006F50A9"/>
    <w:rsid w:val="006F5DB6"/>
    <w:rsid w:val="00701E21"/>
    <w:rsid w:val="00702A62"/>
    <w:rsid w:val="00702BE5"/>
    <w:rsid w:val="0070327C"/>
    <w:rsid w:val="00705876"/>
    <w:rsid w:val="0070707D"/>
    <w:rsid w:val="00707977"/>
    <w:rsid w:val="00707B2A"/>
    <w:rsid w:val="0071057C"/>
    <w:rsid w:val="007119E3"/>
    <w:rsid w:val="007121BF"/>
    <w:rsid w:val="0071307C"/>
    <w:rsid w:val="00715BCB"/>
    <w:rsid w:val="00716D41"/>
    <w:rsid w:val="0072033B"/>
    <w:rsid w:val="007226D5"/>
    <w:rsid w:val="00722980"/>
    <w:rsid w:val="0072538C"/>
    <w:rsid w:val="00725F37"/>
    <w:rsid w:val="0072700E"/>
    <w:rsid w:val="00732BCB"/>
    <w:rsid w:val="00732E12"/>
    <w:rsid w:val="00734253"/>
    <w:rsid w:val="00735F1C"/>
    <w:rsid w:val="0073750D"/>
    <w:rsid w:val="00737CC5"/>
    <w:rsid w:val="00741D56"/>
    <w:rsid w:val="0074228C"/>
    <w:rsid w:val="00743170"/>
    <w:rsid w:val="00743DFC"/>
    <w:rsid w:val="007453BD"/>
    <w:rsid w:val="00746581"/>
    <w:rsid w:val="00746AE4"/>
    <w:rsid w:val="00746D54"/>
    <w:rsid w:val="00751CBF"/>
    <w:rsid w:val="00751D04"/>
    <w:rsid w:val="00752BDB"/>
    <w:rsid w:val="0075529F"/>
    <w:rsid w:val="0075751B"/>
    <w:rsid w:val="00762403"/>
    <w:rsid w:val="0076293D"/>
    <w:rsid w:val="00763B22"/>
    <w:rsid w:val="0076435D"/>
    <w:rsid w:val="00764B6F"/>
    <w:rsid w:val="007659D6"/>
    <w:rsid w:val="0076706C"/>
    <w:rsid w:val="0076725D"/>
    <w:rsid w:val="0077058E"/>
    <w:rsid w:val="007726D9"/>
    <w:rsid w:val="00774501"/>
    <w:rsid w:val="00775240"/>
    <w:rsid w:val="00775FA9"/>
    <w:rsid w:val="0077681E"/>
    <w:rsid w:val="00782842"/>
    <w:rsid w:val="007828A5"/>
    <w:rsid w:val="00783790"/>
    <w:rsid w:val="00784053"/>
    <w:rsid w:val="007840D1"/>
    <w:rsid w:val="0078417B"/>
    <w:rsid w:val="00785A9D"/>
    <w:rsid w:val="0078609B"/>
    <w:rsid w:val="007861F2"/>
    <w:rsid w:val="007871D3"/>
    <w:rsid w:val="00787A57"/>
    <w:rsid w:val="00790B61"/>
    <w:rsid w:val="007915D2"/>
    <w:rsid w:val="0079735F"/>
    <w:rsid w:val="007A0347"/>
    <w:rsid w:val="007A4C06"/>
    <w:rsid w:val="007A5C49"/>
    <w:rsid w:val="007A616E"/>
    <w:rsid w:val="007A6D05"/>
    <w:rsid w:val="007A7B51"/>
    <w:rsid w:val="007B28B1"/>
    <w:rsid w:val="007B2C22"/>
    <w:rsid w:val="007B3142"/>
    <w:rsid w:val="007B4252"/>
    <w:rsid w:val="007C2395"/>
    <w:rsid w:val="007C4B26"/>
    <w:rsid w:val="007D31CE"/>
    <w:rsid w:val="007D32CD"/>
    <w:rsid w:val="007D5B4B"/>
    <w:rsid w:val="007D78E4"/>
    <w:rsid w:val="007E1E97"/>
    <w:rsid w:val="007E52E2"/>
    <w:rsid w:val="007E7E8D"/>
    <w:rsid w:val="007F0FC2"/>
    <w:rsid w:val="007F168E"/>
    <w:rsid w:val="007F2F0D"/>
    <w:rsid w:val="007F3E07"/>
    <w:rsid w:val="007F685C"/>
    <w:rsid w:val="007F6D65"/>
    <w:rsid w:val="007F6F76"/>
    <w:rsid w:val="00801787"/>
    <w:rsid w:val="00802C78"/>
    <w:rsid w:val="00803CC2"/>
    <w:rsid w:val="0080453B"/>
    <w:rsid w:val="0080796F"/>
    <w:rsid w:val="008116E5"/>
    <w:rsid w:val="0081386C"/>
    <w:rsid w:val="00814B1A"/>
    <w:rsid w:val="00814E65"/>
    <w:rsid w:val="008151A9"/>
    <w:rsid w:val="0081528C"/>
    <w:rsid w:val="00822B1C"/>
    <w:rsid w:val="00823E75"/>
    <w:rsid w:val="00826A73"/>
    <w:rsid w:val="00827723"/>
    <w:rsid w:val="00827C2C"/>
    <w:rsid w:val="00832101"/>
    <w:rsid w:val="00833942"/>
    <w:rsid w:val="008343A4"/>
    <w:rsid w:val="00836B60"/>
    <w:rsid w:val="00841B97"/>
    <w:rsid w:val="00843A51"/>
    <w:rsid w:val="00845E57"/>
    <w:rsid w:val="008466CD"/>
    <w:rsid w:val="0084672B"/>
    <w:rsid w:val="00847F9A"/>
    <w:rsid w:val="0085147E"/>
    <w:rsid w:val="00852934"/>
    <w:rsid w:val="0085358D"/>
    <w:rsid w:val="00853890"/>
    <w:rsid w:val="00855D0E"/>
    <w:rsid w:val="00856BA4"/>
    <w:rsid w:val="008607D8"/>
    <w:rsid w:val="0086138F"/>
    <w:rsid w:val="00861A2D"/>
    <w:rsid w:val="00862F0C"/>
    <w:rsid w:val="00864750"/>
    <w:rsid w:val="00865849"/>
    <w:rsid w:val="0086797F"/>
    <w:rsid w:val="0087044A"/>
    <w:rsid w:val="0087058C"/>
    <w:rsid w:val="00870B24"/>
    <w:rsid w:val="00870D9B"/>
    <w:rsid w:val="00871AF6"/>
    <w:rsid w:val="00871B5F"/>
    <w:rsid w:val="00871F22"/>
    <w:rsid w:val="00874B64"/>
    <w:rsid w:val="008801FE"/>
    <w:rsid w:val="00880642"/>
    <w:rsid w:val="0088129A"/>
    <w:rsid w:val="00881B9A"/>
    <w:rsid w:val="008833EB"/>
    <w:rsid w:val="008835AB"/>
    <w:rsid w:val="00884D82"/>
    <w:rsid w:val="00885C9C"/>
    <w:rsid w:val="00885D3A"/>
    <w:rsid w:val="008869A1"/>
    <w:rsid w:val="008872C4"/>
    <w:rsid w:val="00887F33"/>
    <w:rsid w:val="0089255C"/>
    <w:rsid w:val="00892D0A"/>
    <w:rsid w:val="008939FD"/>
    <w:rsid w:val="0089440B"/>
    <w:rsid w:val="0089745C"/>
    <w:rsid w:val="00897EEB"/>
    <w:rsid w:val="008A1AD7"/>
    <w:rsid w:val="008A7AD9"/>
    <w:rsid w:val="008B0FD4"/>
    <w:rsid w:val="008B516D"/>
    <w:rsid w:val="008B5649"/>
    <w:rsid w:val="008B7E9A"/>
    <w:rsid w:val="008C0955"/>
    <w:rsid w:val="008C2591"/>
    <w:rsid w:val="008C273D"/>
    <w:rsid w:val="008C5A1A"/>
    <w:rsid w:val="008C5AC9"/>
    <w:rsid w:val="008D1002"/>
    <w:rsid w:val="008D1872"/>
    <w:rsid w:val="008D18FF"/>
    <w:rsid w:val="008D2296"/>
    <w:rsid w:val="008D2C5F"/>
    <w:rsid w:val="008D4F67"/>
    <w:rsid w:val="008D6BF3"/>
    <w:rsid w:val="008E06CF"/>
    <w:rsid w:val="008F3E6A"/>
    <w:rsid w:val="008F4215"/>
    <w:rsid w:val="008F4E79"/>
    <w:rsid w:val="008F672A"/>
    <w:rsid w:val="008F6B63"/>
    <w:rsid w:val="008F7447"/>
    <w:rsid w:val="009002E7"/>
    <w:rsid w:val="00903932"/>
    <w:rsid w:val="00905E2E"/>
    <w:rsid w:val="0091083B"/>
    <w:rsid w:val="00910891"/>
    <w:rsid w:val="0091235E"/>
    <w:rsid w:val="009128E6"/>
    <w:rsid w:val="009133A0"/>
    <w:rsid w:val="009140BA"/>
    <w:rsid w:val="009145C8"/>
    <w:rsid w:val="009152C7"/>
    <w:rsid w:val="00920292"/>
    <w:rsid w:val="00920BA2"/>
    <w:rsid w:val="009231EB"/>
    <w:rsid w:val="009236C4"/>
    <w:rsid w:val="009244F7"/>
    <w:rsid w:val="009269E1"/>
    <w:rsid w:val="00926C8F"/>
    <w:rsid w:val="00930537"/>
    <w:rsid w:val="009308BF"/>
    <w:rsid w:val="00934B4D"/>
    <w:rsid w:val="0093584F"/>
    <w:rsid w:val="009416D6"/>
    <w:rsid w:val="009420B4"/>
    <w:rsid w:val="00944F13"/>
    <w:rsid w:val="00945BEF"/>
    <w:rsid w:val="00950ABB"/>
    <w:rsid w:val="009510AC"/>
    <w:rsid w:val="00952E78"/>
    <w:rsid w:val="00956A3E"/>
    <w:rsid w:val="00956DEA"/>
    <w:rsid w:val="00960EF0"/>
    <w:rsid w:val="009612EC"/>
    <w:rsid w:val="009613BE"/>
    <w:rsid w:val="00964F2D"/>
    <w:rsid w:val="0096638C"/>
    <w:rsid w:val="00966810"/>
    <w:rsid w:val="00966CCF"/>
    <w:rsid w:val="00966E4D"/>
    <w:rsid w:val="00967581"/>
    <w:rsid w:val="0096773E"/>
    <w:rsid w:val="0097312B"/>
    <w:rsid w:val="00973EF3"/>
    <w:rsid w:val="0097495F"/>
    <w:rsid w:val="00974ADD"/>
    <w:rsid w:val="00976184"/>
    <w:rsid w:val="00980442"/>
    <w:rsid w:val="009806AE"/>
    <w:rsid w:val="0098088B"/>
    <w:rsid w:val="0098527F"/>
    <w:rsid w:val="0098540A"/>
    <w:rsid w:val="00986D2A"/>
    <w:rsid w:val="00987D8A"/>
    <w:rsid w:val="00987DE3"/>
    <w:rsid w:val="0099251F"/>
    <w:rsid w:val="00993D99"/>
    <w:rsid w:val="0099406F"/>
    <w:rsid w:val="0099490B"/>
    <w:rsid w:val="00994BDB"/>
    <w:rsid w:val="00995C90"/>
    <w:rsid w:val="009A0DB1"/>
    <w:rsid w:val="009A316B"/>
    <w:rsid w:val="009A4E74"/>
    <w:rsid w:val="009B5A01"/>
    <w:rsid w:val="009B5CC8"/>
    <w:rsid w:val="009B5D53"/>
    <w:rsid w:val="009C3A3D"/>
    <w:rsid w:val="009C3DE3"/>
    <w:rsid w:val="009D1719"/>
    <w:rsid w:val="009D27B5"/>
    <w:rsid w:val="009D30B4"/>
    <w:rsid w:val="009D664B"/>
    <w:rsid w:val="009D6B16"/>
    <w:rsid w:val="009D7002"/>
    <w:rsid w:val="009D7CFC"/>
    <w:rsid w:val="009E00E4"/>
    <w:rsid w:val="009E033D"/>
    <w:rsid w:val="009E0DEF"/>
    <w:rsid w:val="009E6B7A"/>
    <w:rsid w:val="009E77DA"/>
    <w:rsid w:val="009E7FD5"/>
    <w:rsid w:val="009F08CB"/>
    <w:rsid w:val="009F0F19"/>
    <w:rsid w:val="009F1804"/>
    <w:rsid w:val="009F1A6B"/>
    <w:rsid w:val="009F1D67"/>
    <w:rsid w:val="009F257C"/>
    <w:rsid w:val="009F6452"/>
    <w:rsid w:val="009F79B6"/>
    <w:rsid w:val="00A00FEE"/>
    <w:rsid w:val="00A02C70"/>
    <w:rsid w:val="00A02DE1"/>
    <w:rsid w:val="00A035DF"/>
    <w:rsid w:val="00A0480C"/>
    <w:rsid w:val="00A05332"/>
    <w:rsid w:val="00A05EA9"/>
    <w:rsid w:val="00A06691"/>
    <w:rsid w:val="00A07C96"/>
    <w:rsid w:val="00A108AC"/>
    <w:rsid w:val="00A11655"/>
    <w:rsid w:val="00A13BCA"/>
    <w:rsid w:val="00A20B77"/>
    <w:rsid w:val="00A21D33"/>
    <w:rsid w:val="00A22654"/>
    <w:rsid w:val="00A23117"/>
    <w:rsid w:val="00A24A91"/>
    <w:rsid w:val="00A267A7"/>
    <w:rsid w:val="00A26AAD"/>
    <w:rsid w:val="00A276AE"/>
    <w:rsid w:val="00A27C0C"/>
    <w:rsid w:val="00A27FEA"/>
    <w:rsid w:val="00A309F7"/>
    <w:rsid w:val="00A30A70"/>
    <w:rsid w:val="00A319ED"/>
    <w:rsid w:val="00A32870"/>
    <w:rsid w:val="00A33162"/>
    <w:rsid w:val="00A35594"/>
    <w:rsid w:val="00A35EC2"/>
    <w:rsid w:val="00A36E53"/>
    <w:rsid w:val="00A40006"/>
    <w:rsid w:val="00A42B74"/>
    <w:rsid w:val="00A50C4F"/>
    <w:rsid w:val="00A54CB1"/>
    <w:rsid w:val="00A56FDF"/>
    <w:rsid w:val="00A5734F"/>
    <w:rsid w:val="00A620E3"/>
    <w:rsid w:val="00A622F4"/>
    <w:rsid w:val="00A62F43"/>
    <w:rsid w:val="00A63CF5"/>
    <w:rsid w:val="00A64395"/>
    <w:rsid w:val="00A70625"/>
    <w:rsid w:val="00A71EC5"/>
    <w:rsid w:val="00A71FDD"/>
    <w:rsid w:val="00A72E58"/>
    <w:rsid w:val="00A734ED"/>
    <w:rsid w:val="00A766BF"/>
    <w:rsid w:val="00A771DB"/>
    <w:rsid w:val="00A77B0E"/>
    <w:rsid w:val="00A77E50"/>
    <w:rsid w:val="00A77F5E"/>
    <w:rsid w:val="00A80B95"/>
    <w:rsid w:val="00A83C65"/>
    <w:rsid w:val="00A84C8D"/>
    <w:rsid w:val="00A85137"/>
    <w:rsid w:val="00A85811"/>
    <w:rsid w:val="00A8612D"/>
    <w:rsid w:val="00A8743A"/>
    <w:rsid w:val="00A919E8"/>
    <w:rsid w:val="00A91B68"/>
    <w:rsid w:val="00A928C3"/>
    <w:rsid w:val="00A92D13"/>
    <w:rsid w:val="00A92EA1"/>
    <w:rsid w:val="00A936FF"/>
    <w:rsid w:val="00A94213"/>
    <w:rsid w:val="00A94FBC"/>
    <w:rsid w:val="00AA0728"/>
    <w:rsid w:val="00AA0783"/>
    <w:rsid w:val="00AA1A0C"/>
    <w:rsid w:val="00AA288F"/>
    <w:rsid w:val="00AA3F5C"/>
    <w:rsid w:val="00AA5216"/>
    <w:rsid w:val="00AA65E1"/>
    <w:rsid w:val="00AB4776"/>
    <w:rsid w:val="00AB51E5"/>
    <w:rsid w:val="00AB57FF"/>
    <w:rsid w:val="00AB71AF"/>
    <w:rsid w:val="00AC5E09"/>
    <w:rsid w:val="00AC79B5"/>
    <w:rsid w:val="00AD11B9"/>
    <w:rsid w:val="00AD2565"/>
    <w:rsid w:val="00AD303C"/>
    <w:rsid w:val="00AD49E2"/>
    <w:rsid w:val="00AD7CF5"/>
    <w:rsid w:val="00AE174A"/>
    <w:rsid w:val="00AE1BFF"/>
    <w:rsid w:val="00AE2843"/>
    <w:rsid w:val="00AE328D"/>
    <w:rsid w:val="00AE3D3B"/>
    <w:rsid w:val="00AE61B3"/>
    <w:rsid w:val="00AE73FE"/>
    <w:rsid w:val="00AE7984"/>
    <w:rsid w:val="00AF2F4F"/>
    <w:rsid w:val="00AF2FE4"/>
    <w:rsid w:val="00AF4B52"/>
    <w:rsid w:val="00AF4DB0"/>
    <w:rsid w:val="00AF7F25"/>
    <w:rsid w:val="00B026C6"/>
    <w:rsid w:val="00B03090"/>
    <w:rsid w:val="00B046A5"/>
    <w:rsid w:val="00B048CF"/>
    <w:rsid w:val="00B04A95"/>
    <w:rsid w:val="00B05163"/>
    <w:rsid w:val="00B05933"/>
    <w:rsid w:val="00B06BF5"/>
    <w:rsid w:val="00B06EDB"/>
    <w:rsid w:val="00B10ACA"/>
    <w:rsid w:val="00B10E37"/>
    <w:rsid w:val="00B139A0"/>
    <w:rsid w:val="00B139B0"/>
    <w:rsid w:val="00B149D6"/>
    <w:rsid w:val="00B14DC3"/>
    <w:rsid w:val="00B15B51"/>
    <w:rsid w:val="00B16AFC"/>
    <w:rsid w:val="00B16BA8"/>
    <w:rsid w:val="00B1742A"/>
    <w:rsid w:val="00B17EFD"/>
    <w:rsid w:val="00B213F3"/>
    <w:rsid w:val="00B21BD3"/>
    <w:rsid w:val="00B21E44"/>
    <w:rsid w:val="00B23869"/>
    <w:rsid w:val="00B23BD4"/>
    <w:rsid w:val="00B252CF"/>
    <w:rsid w:val="00B25C16"/>
    <w:rsid w:val="00B27DE9"/>
    <w:rsid w:val="00B317C9"/>
    <w:rsid w:val="00B33856"/>
    <w:rsid w:val="00B33EAA"/>
    <w:rsid w:val="00B35059"/>
    <w:rsid w:val="00B358C1"/>
    <w:rsid w:val="00B365F1"/>
    <w:rsid w:val="00B36A52"/>
    <w:rsid w:val="00B405A8"/>
    <w:rsid w:val="00B40B45"/>
    <w:rsid w:val="00B41637"/>
    <w:rsid w:val="00B41983"/>
    <w:rsid w:val="00B424E3"/>
    <w:rsid w:val="00B42BF4"/>
    <w:rsid w:val="00B45357"/>
    <w:rsid w:val="00B47942"/>
    <w:rsid w:val="00B504AC"/>
    <w:rsid w:val="00B51D2F"/>
    <w:rsid w:val="00B52EAF"/>
    <w:rsid w:val="00B54C05"/>
    <w:rsid w:val="00B554DD"/>
    <w:rsid w:val="00B5787E"/>
    <w:rsid w:val="00B60CB8"/>
    <w:rsid w:val="00B620EE"/>
    <w:rsid w:val="00B6480C"/>
    <w:rsid w:val="00B64DE7"/>
    <w:rsid w:val="00B64E0C"/>
    <w:rsid w:val="00B64E54"/>
    <w:rsid w:val="00B65DF6"/>
    <w:rsid w:val="00B67CFB"/>
    <w:rsid w:val="00B7186E"/>
    <w:rsid w:val="00B721D8"/>
    <w:rsid w:val="00B7274C"/>
    <w:rsid w:val="00B73BD0"/>
    <w:rsid w:val="00B74A51"/>
    <w:rsid w:val="00B75C1F"/>
    <w:rsid w:val="00B7659C"/>
    <w:rsid w:val="00B80783"/>
    <w:rsid w:val="00B8229A"/>
    <w:rsid w:val="00B82B9F"/>
    <w:rsid w:val="00B834E4"/>
    <w:rsid w:val="00B844A1"/>
    <w:rsid w:val="00B85D6E"/>
    <w:rsid w:val="00B92351"/>
    <w:rsid w:val="00B95892"/>
    <w:rsid w:val="00B95E65"/>
    <w:rsid w:val="00B95F4A"/>
    <w:rsid w:val="00B9756F"/>
    <w:rsid w:val="00BA0A92"/>
    <w:rsid w:val="00BA173D"/>
    <w:rsid w:val="00BA1B24"/>
    <w:rsid w:val="00BA1F32"/>
    <w:rsid w:val="00BA1F81"/>
    <w:rsid w:val="00BA3525"/>
    <w:rsid w:val="00BA3E69"/>
    <w:rsid w:val="00BA457B"/>
    <w:rsid w:val="00BA51A8"/>
    <w:rsid w:val="00BA7DDE"/>
    <w:rsid w:val="00BB4039"/>
    <w:rsid w:val="00BB5CFE"/>
    <w:rsid w:val="00BB5E39"/>
    <w:rsid w:val="00BC1AC0"/>
    <w:rsid w:val="00BC419B"/>
    <w:rsid w:val="00BC49E0"/>
    <w:rsid w:val="00BC6AAD"/>
    <w:rsid w:val="00BD0409"/>
    <w:rsid w:val="00BD04E4"/>
    <w:rsid w:val="00BD35A3"/>
    <w:rsid w:val="00BD41A7"/>
    <w:rsid w:val="00BD4B32"/>
    <w:rsid w:val="00BD5D04"/>
    <w:rsid w:val="00BD7064"/>
    <w:rsid w:val="00BE12A7"/>
    <w:rsid w:val="00BE422B"/>
    <w:rsid w:val="00BE5427"/>
    <w:rsid w:val="00BE6832"/>
    <w:rsid w:val="00BE7FD6"/>
    <w:rsid w:val="00BF1776"/>
    <w:rsid w:val="00BF39AD"/>
    <w:rsid w:val="00BF4690"/>
    <w:rsid w:val="00BF56F5"/>
    <w:rsid w:val="00BF5F9F"/>
    <w:rsid w:val="00BF669A"/>
    <w:rsid w:val="00BF6744"/>
    <w:rsid w:val="00BF7DD7"/>
    <w:rsid w:val="00C01F5E"/>
    <w:rsid w:val="00C01FFD"/>
    <w:rsid w:val="00C0243C"/>
    <w:rsid w:val="00C03C6B"/>
    <w:rsid w:val="00C0543F"/>
    <w:rsid w:val="00C062F1"/>
    <w:rsid w:val="00C10995"/>
    <w:rsid w:val="00C10EA5"/>
    <w:rsid w:val="00C12003"/>
    <w:rsid w:val="00C120D6"/>
    <w:rsid w:val="00C12660"/>
    <w:rsid w:val="00C1393D"/>
    <w:rsid w:val="00C15AF7"/>
    <w:rsid w:val="00C162B2"/>
    <w:rsid w:val="00C16E57"/>
    <w:rsid w:val="00C1742A"/>
    <w:rsid w:val="00C17999"/>
    <w:rsid w:val="00C20226"/>
    <w:rsid w:val="00C206AF"/>
    <w:rsid w:val="00C21047"/>
    <w:rsid w:val="00C21D64"/>
    <w:rsid w:val="00C2437E"/>
    <w:rsid w:val="00C27613"/>
    <w:rsid w:val="00C306B2"/>
    <w:rsid w:val="00C31872"/>
    <w:rsid w:val="00C3538C"/>
    <w:rsid w:val="00C35C12"/>
    <w:rsid w:val="00C3686E"/>
    <w:rsid w:val="00C36AAD"/>
    <w:rsid w:val="00C426CC"/>
    <w:rsid w:val="00C428D2"/>
    <w:rsid w:val="00C43328"/>
    <w:rsid w:val="00C44444"/>
    <w:rsid w:val="00C55734"/>
    <w:rsid w:val="00C56C5B"/>
    <w:rsid w:val="00C60008"/>
    <w:rsid w:val="00C600FC"/>
    <w:rsid w:val="00C63D71"/>
    <w:rsid w:val="00C6552D"/>
    <w:rsid w:val="00C655D7"/>
    <w:rsid w:val="00C65A22"/>
    <w:rsid w:val="00C66F96"/>
    <w:rsid w:val="00C67927"/>
    <w:rsid w:val="00C701E2"/>
    <w:rsid w:val="00C72B72"/>
    <w:rsid w:val="00C73632"/>
    <w:rsid w:val="00C7451F"/>
    <w:rsid w:val="00C75A23"/>
    <w:rsid w:val="00C76988"/>
    <w:rsid w:val="00C76C7E"/>
    <w:rsid w:val="00C7734B"/>
    <w:rsid w:val="00C82470"/>
    <w:rsid w:val="00C82A27"/>
    <w:rsid w:val="00C86540"/>
    <w:rsid w:val="00C87F71"/>
    <w:rsid w:val="00C920A3"/>
    <w:rsid w:val="00C94133"/>
    <w:rsid w:val="00C95834"/>
    <w:rsid w:val="00C96849"/>
    <w:rsid w:val="00C96A44"/>
    <w:rsid w:val="00C97B4F"/>
    <w:rsid w:val="00C97C5E"/>
    <w:rsid w:val="00CA1B82"/>
    <w:rsid w:val="00CA2ADF"/>
    <w:rsid w:val="00CA6051"/>
    <w:rsid w:val="00CB3001"/>
    <w:rsid w:val="00CB36D9"/>
    <w:rsid w:val="00CB4BAE"/>
    <w:rsid w:val="00CB5451"/>
    <w:rsid w:val="00CB70B3"/>
    <w:rsid w:val="00CC10B5"/>
    <w:rsid w:val="00CC1C09"/>
    <w:rsid w:val="00CC2A2B"/>
    <w:rsid w:val="00CC4783"/>
    <w:rsid w:val="00CC4D44"/>
    <w:rsid w:val="00CC5371"/>
    <w:rsid w:val="00CC68C7"/>
    <w:rsid w:val="00CC6965"/>
    <w:rsid w:val="00CC7D35"/>
    <w:rsid w:val="00CD35DB"/>
    <w:rsid w:val="00CD3AEE"/>
    <w:rsid w:val="00CD3EC2"/>
    <w:rsid w:val="00CD6430"/>
    <w:rsid w:val="00CE0557"/>
    <w:rsid w:val="00CE1857"/>
    <w:rsid w:val="00CE32FF"/>
    <w:rsid w:val="00CE3C37"/>
    <w:rsid w:val="00CE501B"/>
    <w:rsid w:val="00CE573F"/>
    <w:rsid w:val="00CE698C"/>
    <w:rsid w:val="00CE7CF2"/>
    <w:rsid w:val="00CF00C0"/>
    <w:rsid w:val="00CF11DB"/>
    <w:rsid w:val="00CF2C1E"/>
    <w:rsid w:val="00CF5C47"/>
    <w:rsid w:val="00D0018A"/>
    <w:rsid w:val="00D024F8"/>
    <w:rsid w:val="00D03F71"/>
    <w:rsid w:val="00D04246"/>
    <w:rsid w:val="00D04E17"/>
    <w:rsid w:val="00D066A7"/>
    <w:rsid w:val="00D07FF7"/>
    <w:rsid w:val="00D107BD"/>
    <w:rsid w:val="00D1344B"/>
    <w:rsid w:val="00D1389F"/>
    <w:rsid w:val="00D14CA4"/>
    <w:rsid w:val="00D170AE"/>
    <w:rsid w:val="00D222D1"/>
    <w:rsid w:val="00D22C27"/>
    <w:rsid w:val="00D23502"/>
    <w:rsid w:val="00D24D7C"/>
    <w:rsid w:val="00D24E12"/>
    <w:rsid w:val="00D25F0E"/>
    <w:rsid w:val="00D26E78"/>
    <w:rsid w:val="00D27DEE"/>
    <w:rsid w:val="00D30FD0"/>
    <w:rsid w:val="00D362DD"/>
    <w:rsid w:val="00D363BD"/>
    <w:rsid w:val="00D4020C"/>
    <w:rsid w:val="00D4138F"/>
    <w:rsid w:val="00D44496"/>
    <w:rsid w:val="00D452A9"/>
    <w:rsid w:val="00D45D9D"/>
    <w:rsid w:val="00D5135F"/>
    <w:rsid w:val="00D51866"/>
    <w:rsid w:val="00D53A52"/>
    <w:rsid w:val="00D53F42"/>
    <w:rsid w:val="00D54DF9"/>
    <w:rsid w:val="00D55B76"/>
    <w:rsid w:val="00D55E79"/>
    <w:rsid w:val="00D60C55"/>
    <w:rsid w:val="00D70428"/>
    <w:rsid w:val="00D70E30"/>
    <w:rsid w:val="00D71572"/>
    <w:rsid w:val="00D72A36"/>
    <w:rsid w:val="00D7332F"/>
    <w:rsid w:val="00D744A4"/>
    <w:rsid w:val="00D74FE0"/>
    <w:rsid w:val="00D75161"/>
    <w:rsid w:val="00D76AFA"/>
    <w:rsid w:val="00D77F7F"/>
    <w:rsid w:val="00D817BE"/>
    <w:rsid w:val="00D86C81"/>
    <w:rsid w:val="00D8748B"/>
    <w:rsid w:val="00D87E0A"/>
    <w:rsid w:val="00D87FBE"/>
    <w:rsid w:val="00D93F26"/>
    <w:rsid w:val="00D94A72"/>
    <w:rsid w:val="00D95657"/>
    <w:rsid w:val="00D97E99"/>
    <w:rsid w:val="00DA2A57"/>
    <w:rsid w:val="00DA44F6"/>
    <w:rsid w:val="00DA53CC"/>
    <w:rsid w:val="00DA6D5B"/>
    <w:rsid w:val="00DA7482"/>
    <w:rsid w:val="00DB0D11"/>
    <w:rsid w:val="00DB31D0"/>
    <w:rsid w:val="00DB40D4"/>
    <w:rsid w:val="00DB4D8C"/>
    <w:rsid w:val="00DB6426"/>
    <w:rsid w:val="00DB7599"/>
    <w:rsid w:val="00DB7694"/>
    <w:rsid w:val="00DC1168"/>
    <w:rsid w:val="00DC30BC"/>
    <w:rsid w:val="00DC4534"/>
    <w:rsid w:val="00DC6A42"/>
    <w:rsid w:val="00DC6AB5"/>
    <w:rsid w:val="00DC6F85"/>
    <w:rsid w:val="00DD0FF3"/>
    <w:rsid w:val="00DD1323"/>
    <w:rsid w:val="00DD3728"/>
    <w:rsid w:val="00DD504E"/>
    <w:rsid w:val="00DD5DFD"/>
    <w:rsid w:val="00DD784B"/>
    <w:rsid w:val="00DD7F7F"/>
    <w:rsid w:val="00DE06F5"/>
    <w:rsid w:val="00DE080B"/>
    <w:rsid w:val="00DE295A"/>
    <w:rsid w:val="00DE4648"/>
    <w:rsid w:val="00DE483C"/>
    <w:rsid w:val="00DE4B55"/>
    <w:rsid w:val="00DE6555"/>
    <w:rsid w:val="00DE7EA7"/>
    <w:rsid w:val="00DF501B"/>
    <w:rsid w:val="00DF5370"/>
    <w:rsid w:val="00DF64F0"/>
    <w:rsid w:val="00DF7B3B"/>
    <w:rsid w:val="00E0071E"/>
    <w:rsid w:val="00E008E2"/>
    <w:rsid w:val="00E02E10"/>
    <w:rsid w:val="00E03FED"/>
    <w:rsid w:val="00E05101"/>
    <w:rsid w:val="00E05346"/>
    <w:rsid w:val="00E06350"/>
    <w:rsid w:val="00E10FBC"/>
    <w:rsid w:val="00E13262"/>
    <w:rsid w:val="00E148B2"/>
    <w:rsid w:val="00E14F95"/>
    <w:rsid w:val="00E1507F"/>
    <w:rsid w:val="00E17F77"/>
    <w:rsid w:val="00E24557"/>
    <w:rsid w:val="00E24580"/>
    <w:rsid w:val="00E261BA"/>
    <w:rsid w:val="00E30830"/>
    <w:rsid w:val="00E3234E"/>
    <w:rsid w:val="00E34BAB"/>
    <w:rsid w:val="00E35B18"/>
    <w:rsid w:val="00E35EC8"/>
    <w:rsid w:val="00E36D35"/>
    <w:rsid w:val="00E37517"/>
    <w:rsid w:val="00E378D4"/>
    <w:rsid w:val="00E40110"/>
    <w:rsid w:val="00E41544"/>
    <w:rsid w:val="00E41A15"/>
    <w:rsid w:val="00E41FA2"/>
    <w:rsid w:val="00E42D97"/>
    <w:rsid w:val="00E434DB"/>
    <w:rsid w:val="00E44701"/>
    <w:rsid w:val="00E50165"/>
    <w:rsid w:val="00E5029E"/>
    <w:rsid w:val="00E50AB8"/>
    <w:rsid w:val="00E51BCF"/>
    <w:rsid w:val="00E5300B"/>
    <w:rsid w:val="00E53FFD"/>
    <w:rsid w:val="00E5419D"/>
    <w:rsid w:val="00E5484A"/>
    <w:rsid w:val="00E54A16"/>
    <w:rsid w:val="00E552CF"/>
    <w:rsid w:val="00E562CF"/>
    <w:rsid w:val="00E6006A"/>
    <w:rsid w:val="00E6169A"/>
    <w:rsid w:val="00E6393E"/>
    <w:rsid w:val="00E65565"/>
    <w:rsid w:val="00E6784E"/>
    <w:rsid w:val="00E71791"/>
    <w:rsid w:val="00E725A8"/>
    <w:rsid w:val="00E7277A"/>
    <w:rsid w:val="00E738B9"/>
    <w:rsid w:val="00E758E9"/>
    <w:rsid w:val="00E809C3"/>
    <w:rsid w:val="00E80F11"/>
    <w:rsid w:val="00E81DC3"/>
    <w:rsid w:val="00E81E57"/>
    <w:rsid w:val="00E83A62"/>
    <w:rsid w:val="00E83BF0"/>
    <w:rsid w:val="00E85564"/>
    <w:rsid w:val="00E85B54"/>
    <w:rsid w:val="00E90C1D"/>
    <w:rsid w:val="00E91066"/>
    <w:rsid w:val="00E91578"/>
    <w:rsid w:val="00E942D3"/>
    <w:rsid w:val="00E9479C"/>
    <w:rsid w:val="00E947DD"/>
    <w:rsid w:val="00E95D38"/>
    <w:rsid w:val="00E96153"/>
    <w:rsid w:val="00E96774"/>
    <w:rsid w:val="00E972A5"/>
    <w:rsid w:val="00E97505"/>
    <w:rsid w:val="00E977FC"/>
    <w:rsid w:val="00EA0C94"/>
    <w:rsid w:val="00EA1D7F"/>
    <w:rsid w:val="00EA44C7"/>
    <w:rsid w:val="00EA5CE8"/>
    <w:rsid w:val="00EA5D56"/>
    <w:rsid w:val="00EA644E"/>
    <w:rsid w:val="00EA741E"/>
    <w:rsid w:val="00EB04C0"/>
    <w:rsid w:val="00EB0B90"/>
    <w:rsid w:val="00EB1566"/>
    <w:rsid w:val="00EB3E80"/>
    <w:rsid w:val="00EB3FAB"/>
    <w:rsid w:val="00EB4474"/>
    <w:rsid w:val="00EB4AD3"/>
    <w:rsid w:val="00EB63F2"/>
    <w:rsid w:val="00EB7529"/>
    <w:rsid w:val="00EC3C2C"/>
    <w:rsid w:val="00EC5BAC"/>
    <w:rsid w:val="00ED3571"/>
    <w:rsid w:val="00ED3A4D"/>
    <w:rsid w:val="00ED42AF"/>
    <w:rsid w:val="00ED470D"/>
    <w:rsid w:val="00ED7864"/>
    <w:rsid w:val="00EE0064"/>
    <w:rsid w:val="00EE1BA6"/>
    <w:rsid w:val="00EE2409"/>
    <w:rsid w:val="00EE30D6"/>
    <w:rsid w:val="00EE5F2D"/>
    <w:rsid w:val="00EE6B60"/>
    <w:rsid w:val="00EE728E"/>
    <w:rsid w:val="00EF129E"/>
    <w:rsid w:val="00EF1459"/>
    <w:rsid w:val="00EF39C5"/>
    <w:rsid w:val="00EF51F0"/>
    <w:rsid w:val="00EF5979"/>
    <w:rsid w:val="00EF5D45"/>
    <w:rsid w:val="00EF6551"/>
    <w:rsid w:val="00EF6C4F"/>
    <w:rsid w:val="00F0473F"/>
    <w:rsid w:val="00F04A02"/>
    <w:rsid w:val="00F05CA0"/>
    <w:rsid w:val="00F06035"/>
    <w:rsid w:val="00F075A4"/>
    <w:rsid w:val="00F10DB4"/>
    <w:rsid w:val="00F1162F"/>
    <w:rsid w:val="00F12E69"/>
    <w:rsid w:val="00F135C0"/>
    <w:rsid w:val="00F141E1"/>
    <w:rsid w:val="00F16634"/>
    <w:rsid w:val="00F20204"/>
    <w:rsid w:val="00F21128"/>
    <w:rsid w:val="00F21D12"/>
    <w:rsid w:val="00F22F51"/>
    <w:rsid w:val="00F25E79"/>
    <w:rsid w:val="00F272D1"/>
    <w:rsid w:val="00F27E7E"/>
    <w:rsid w:val="00F32E0F"/>
    <w:rsid w:val="00F32EEB"/>
    <w:rsid w:val="00F34F77"/>
    <w:rsid w:val="00F3518C"/>
    <w:rsid w:val="00F37E38"/>
    <w:rsid w:val="00F4142C"/>
    <w:rsid w:val="00F422DD"/>
    <w:rsid w:val="00F42E71"/>
    <w:rsid w:val="00F4474D"/>
    <w:rsid w:val="00F479B4"/>
    <w:rsid w:val="00F502A1"/>
    <w:rsid w:val="00F50597"/>
    <w:rsid w:val="00F5331B"/>
    <w:rsid w:val="00F53DD3"/>
    <w:rsid w:val="00F53F9A"/>
    <w:rsid w:val="00F572A6"/>
    <w:rsid w:val="00F57DC6"/>
    <w:rsid w:val="00F61FED"/>
    <w:rsid w:val="00F6202A"/>
    <w:rsid w:val="00F62727"/>
    <w:rsid w:val="00F627C5"/>
    <w:rsid w:val="00F661BD"/>
    <w:rsid w:val="00F709CE"/>
    <w:rsid w:val="00F71216"/>
    <w:rsid w:val="00F734F8"/>
    <w:rsid w:val="00F74677"/>
    <w:rsid w:val="00F75137"/>
    <w:rsid w:val="00F75D45"/>
    <w:rsid w:val="00F76399"/>
    <w:rsid w:val="00F770BB"/>
    <w:rsid w:val="00F81C5A"/>
    <w:rsid w:val="00F82EA6"/>
    <w:rsid w:val="00F8396E"/>
    <w:rsid w:val="00F87CDE"/>
    <w:rsid w:val="00F9025C"/>
    <w:rsid w:val="00F9052C"/>
    <w:rsid w:val="00F90D08"/>
    <w:rsid w:val="00F90DB3"/>
    <w:rsid w:val="00F93093"/>
    <w:rsid w:val="00F95871"/>
    <w:rsid w:val="00FA1422"/>
    <w:rsid w:val="00FA1461"/>
    <w:rsid w:val="00FA1676"/>
    <w:rsid w:val="00FA207C"/>
    <w:rsid w:val="00FA3C0F"/>
    <w:rsid w:val="00FA6883"/>
    <w:rsid w:val="00FA6C2C"/>
    <w:rsid w:val="00FA6D64"/>
    <w:rsid w:val="00FB26A9"/>
    <w:rsid w:val="00FB6D0E"/>
    <w:rsid w:val="00FB7096"/>
    <w:rsid w:val="00FC208A"/>
    <w:rsid w:val="00FC4582"/>
    <w:rsid w:val="00FC5531"/>
    <w:rsid w:val="00FC798D"/>
    <w:rsid w:val="00FC799F"/>
    <w:rsid w:val="00FD2519"/>
    <w:rsid w:val="00FD308C"/>
    <w:rsid w:val="00FD3C53"/>
    <w:rsid w:val="00FD42A9"/>
    <w:rsid w:val="00FD4557"/>
    <w:rsid w:val="00FD7083"/>
    <w:rsid w:val="00FD77DC"/>
    <w:rsid w:val="00FD78CA"/>
    <w:rsid w:val="00FD798F"/>
    <w:rsid w:val="00FE2E2A"/>
    <w:rsid w:val="00FE4256"/>
    <w:rsid w:val="00FE56D4"/>
    <w:rsid w:val="00FF117E"/>
    <w:rsid w:val="00FF19E2"/>
    <w:rsid w:val="00FF22B1"/>
    <w:rsid w:val="00FF257B"/>
    <w:rsid w:val="00FF26DA"/>
    <w:rsid w:val="00FF2C50"/>
    <w:rsid w:val="00FF2EBE"/>
    <w:rsid w:val="00FF3055"/>
    <w:rsid w:val="00FF3313"/>
    <w:rsid w:val="00FF43EE"/>
    <w:rsid w:val="00FF6C93"/>
    <w:rsid w:val="00FF7C13"/>
    <w:rsid w:val="00FF7C89"/>
    <w:rsid w:val="00FF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/>
    <o:shapelayout v:ext="edit">
      <o:idmap v:ext="edit" data="1"/>
    </o:shapelayout>
  </w:shapeDefaults>
  <w:decimalSymbol w:val="."/>
  <w:listSeparator w:val=","/>
  <w14:docId w14:val="392CAA0A"/>
  <w15:chartTrackingRefBased/>
  <w15:docId w15:val="{143CF335-443F-4F29-A3E9-D609B46C3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0473F"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qFormat/>
    <w:rsid w:val="00F047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047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0473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0473F"/>
  </w:style>
  <w:style w:type="paragraph" w:styleId="DocumentMap">
    <w:name w:val="Document Map"/>
    <w:basedOn w:val="Normal"/>
    <w:semiHidden/>
    <w:rsid w:val="00A80B9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semiHidden/>
    <w:rsid w:val="00751D04"/>
    <w:rPr>
      <w:rFonts w:ascii="Tahoma" w:hAnsi="Tahoma" w:cs="Tahoma"/>
      <w:sz w:val="16"/>
      <w:szCs w:val="16"/>
    </w:rPr>
  </w:style>
  <w:style w:type="character" w:styleId="Hyperlink">
    <w:name w:val="Hyperlink"/>
    <w:rsid w:val="00E502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conne9\AppData\Local\Microsoft\Windows\Temporary%20Internet%20Files\Low\Content.IE5\3MNO2F92\DocChecklist_Blank_page1%5b1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DocChecklist_Blank_page1[1]</Template>
  <TotalTime>0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Academic Promotion</vt:lpstr>
    </vt:vector>
  </TitlesOfParts>
  <Company>UofT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Academic Promotion</dc:title>
  <dc:subject/>
  <dc:creator>mcconne9</dc:creator>
  <cp:keywords/>
  <cp:lastModifiedBy>Jenni Bozec</cp:lastModifiedBy>
  <cp:revision>2</cp:revision>
  <cp:lastPrinted>2010-07-14T18:14:00Z</cp:lastPrinted>
  <dcterms:created xsi:type="dcterms:W3CDTF">2020-10-06T14:31:00Z</dcterms:created>
  <dcterms:modified xsi:type="dcterms:W3CDTF">2020-10-06T14:31:00Z</dcterms:modified>
</cp:coreProperties>
</file>