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55D8359" w14:textId="77777777" w:rsidR="00FF19E2" w:rsidRPr="00A02A6A" w:rsidRDefault="00FF19E2" w:rsidP="00243D71">
      <w:pPr>
        <w:pStyle w:val="Heading2"/>
        <w:spacing w:before="0" w:after="0"/>
        <w:jc w:val="center"/>
        <w:rPr>
          <w:rFonts w:ascii="Times New Roman" w:hAnsi="Times New Roman" w:cs="Times New Roman"/>
          <w:i w:val="0"/>
          <w:sz w:val="22"/>
          <w:szCs w:val="22"/>
          <w:lang w:val="en-CA"/>
        </w:rPr>
      </w:pPr>
    </w:p>
    <w:p w14:paraId="6F84A527" w14:textId="77777777" w:rsidR="00FF19E2" w:rsidRPr="00A02A6A" w:rsidRDefault="00B83A1B" w:rsidP="00344FD6">
      <w:pPr>
        <w:jc w:val="center"/>
        <w:rPr>
          <w:b/>
          <w:sz w:val="22"/>
          <w:szCs w:val="22"/>
          <w:lang w:val="en-CA"/>
        </w:rPr>
      </w:pPr>
      <w:r w:rsidRPr="00A02A6A">
        <w:rPr>
          <w:b/>
          <w:sz w:val="22"/>
          <w:szCs w:val="22"/>
          <w:lang w:val="en-CA"/>
        </w:rPr>
        <w:t>Internal</w:t>
      </w:r>
      <w:r w:rsidR="00344FD6" w:rsidRPr="00A02A6A">
        <w:rPr>
          <w:b/>
          <w:sz w:val="22"/>
          <w:szCs w:val="22"/>
          <w:lang w:val="en-CA"/>
        </w:rPr>
        <w:t xml:space="preserve"> Referee Form</w:t>
      </w:r>
    </w:p>
    <w:p w14:paraId="4EC0AF5F" w14:textId="77777777" w:rsidR="00344FD6" w:rsidRPr="00A02A6A" w:rsidRDefault="00344FD6" w:rsidP="00344FD6">
      <w:pPr>
        <w:jc w:val="center"/>
        <w:rPr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243D71" w:rsidRPr="00A02A6A" w14:paraId="721FAC18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114A00F" w14:textId="77777777" w:rsidR="00243D71" w:rsidRPr="00A02A6A" w:rsidRDefault="00243D71" w:rsidP="00E51BCF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Candidate’s Name: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F4D4368" w14:textId="77777777" w:rsidR="00243D71" w:rsidRPr="00A02A6A" w:rsidRDefault="00243D71" w:rsidP="00243D71">
            <w:pPr>
              <w:rPr>
                <w:sz w:val="22"/>
                <w:szCs w:val="22"/>
                <w:lang w:val="en-CA"/>
              </w:rPr>
            </w:pPr>
          </w:p>
        </w:tc>
      </w:tr>
    </w:tbl>
    <w:p w14:paraId="441A0137" w14:textId="77777777" w:rsidR="00F0473F" w:rsidRPr="00A02A6A" w:rsidRDefault="00F0473F" w:rsidP="00F0473F">
      <w:pPr>
        <w:rPr>
          <w:sz w:val="22"/>
          <w:szCs w:val="22"/>
          <w:lang w:val="en-CA"/>
        </w:rPr>
      </w:pPr>
    </w:p>
    <w:p w14:paraId="34AD756C" w14:textId="77777777" w:rsidR="00DF61BE" w:rsidRPr="00A02A6A" w:rsidRDefault="00DF61BE" w:rsidP="00DF61BE">
      <w:pPr>
        <w:numPr>
          <w:ilvl w:val="0"/>
          <w:numId w:val="7"/>
        </w:numPr>
        <w:rPr>
          <w:sz w:val="22"/>
          <w:szCs w:val="22"/>
          <w:lang w:val="en-CA"/>
        </w:rPr>
      </w:pPr>
      <w:r w:rsidRPr="00A02A6A">
        <w:rPr>
          <w:sz w:val="22"/>
          <w:szCs w:val="22"/>
          <w:lang w:val="en-CA"/>
        </w:rPr>
        <w:t>Internal to the University of Toronto and its affiliated hospitals but NOT a faculty member of Labora</w:t>
      </w:r>
      <w:r w:rsidR="00117B6F" w:rsidRPr="00A02A6A">
        <w:rPr>
          <w:sz w:val="22"/>
          <w:szCs w:val="22"/>
          <w:lang w:val="en-CA"/>
        </w:rPr>
        <w:t>tory Medicine &amp; Pathobiology (NO</w:t>
      </w:r>
      <w:r w:rsidR="00893064" w:rsidRPr="00A02A6A">
        <w:rPr>
          <w:sz w:val="22"/>
          <w:szCs w:val="22"/>
          <w:lang w:val="en-CA"/>
        </w:rPr>
        <w:t xml:space="preserve"> cross-appointed LMP faculty.</w:t>
      </w:r>
      <w:r w:rsidRPr="00A02A6A">
        <w:rPr>
          <w:sz w:val="22"/>
          <w:szCs w:val="22"/>
          <w:lang w:val="en-CA"/>
        </w:rPr>
        <w:t>)</w:t>
      </w:r>
    </w:p>
    <w:p w14:paraId="7D7E6CEC" w14:textId="77777777" w:rsidR="00893064" w:rsidRPr="00A02A6A" w:rsidRDefault="00893064" w:rsidP="00DF61BE">
      <w:pPr>
        <w:numPr>
          <w:ilvl w:val="0"/>
          <w:numId w:val="7"/>
        </w:numPr>
        <w:rPr>
          <w:sz w:val="22"/>
          <w:szCs w:val="22"/>
          <w:lang w:val="en-CA"/>
        </w:rPr>
      </w:pPr>
      <w:r w:rsidRPr="00A02A6A">
        <w:rPr>
          <w:sz w:val="22"/>
          <w:szCs w:val="22"/>
          <w:lang w:val="en-CA"/>
        </w:rPr>
        <w:t>No faculty member of your cross-appointed department, if applicable.</w:t>
      </w:r>
    </w:p>
    <w:p w14:paraId="76259EE1" w14:textId="77777777" w:rsidR="00DF61BE" w:rsidRPr="00A02A6A" w:rsidRDefault="00DF61BE" w:rsidP="00DF61BE">
      <w:pPr>
        <w:numPr>
          <w:ilvl w:val="0"/>
          <w:numId w:val="7"/>
        </w:numPr>
        <w:rPr>
          <w:b/>
          <w:sz w:val="22"/>
          <w:szCs w:val="22"/>
          <w:lang w:val="en-CA"/>
        </w:rPr>
      </w:pPr>
      <w:r w:rsidRPr="00A02A6A">
        <w:rPr>
          <w:b/>
          <w:sz w:val="22"/>
          <w:szCs w:val="22"/>
          <w:lang w:val="en-CA"/>
        </w:rPr>
        <w:t>NO former supervisors, collaborators (within the last 5 years) or students (i.e. CANNOT be co-authors or co-investigators/ co-applicants on grants.)</w:t>
      </w:r>
    </w:p>
    <w:p w14:paraId="1C4D1567" w14:textId="77777777" w:rsidR="00DF61BE" w:rsidRPr="00A02A6A" w:rsidRDefault="00DF61BE" w:rsidP="00DF61BE">
      <w:pPr>
        <w:numPr>
          <w:ilvl w:val="0"/>
          <w:numId w:val="7"/>
        </w:numPr>
        <w:rPr>
          <w:sz w:val="22"/>
          <w:szCs w:val="22"/>
          <w:lang w:val="en-CA"/>
        </w:rPr>
      </w:pPr>
      <w:r w:rsidRPr="00A02A6A">
        <w:rPr>
          <w:sz w:val="22"/>
          <w:szCs w:val="22"/>
          <w:lang w:val="en-CA"/>
        </w:rPr>
        <w:t>Academic rank must be equal to or greater than the rank being sought for promotion.</w:t>
      </w:r>
    </w:p>
    <w:p w14:paraId="543AC70A" w14:textId="77777777" w:rsidR="00344FD6" w:rsidRPr="00A02A6A" w:rsidRDefault="00344FD6" w:rsidP="00F0473F">
      <w:pPr>
        <w:rPr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344FD6" w:rsidRPr="00A02A6A" w14:paraId="20A21FAB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DF2B46E" w14:textId="77777777" w:rsidR="00344FD6" w:rsidRPr="00A02A6A" w:rsidRDefault="00344FD6" w:rsidP="0033357C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Referee #1: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300CC16" w14:textId="77777777" w:rsidR="00344FD6" w:rsidRPr="00A02A6A" w:rsidRDefault="00344FD6" w:rsidP="0033357C">
            <w:pPr>
              <w:rPr>
                <w:sz w:val="22"/>
                <w:szCs w:val="22"/>
                <w:lang w:val="en-CA"/>
              </w:rPr>
            </w:pPr>
          </w:p>
        </w:tc>
      </w:tr>
      <w:tr w:rsidR="00344FD6" w:rsidRPr="00A02A6A" w14:paraId="1B67104D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6A59507" w14:textId="77777777" w:rsidR="00344FD6" w:rsidRPr="00A02A6A" w:rsidRDefault="00344FD6" w:rsidP="0033357C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Academic Rank: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952DFF9" w14:textId="77777777" w:rsidR="00344FD6" w:rsidRPr="00A02A6A" w:rsidRDefault="00344FD6" w:rsidP="0033357C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6D2449F1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BE92054" w14:textId="77777777" w:rsidR="00DF61BE" w:rsidRPr="00A02A6A" w:rsidRDefault="00DF61BE" w:rsidP="0033357C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Department</w:t>
            </w:r>
          </w:p>
          <w:p w14:paraId="198A25DD" w14:textId="77777777" w:rsidR="00DF61BE" w:rsidRPr="00A02A6A" w:rsidRDefault="00DF61BE" w:rsidP="0033357C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(not member of LMP):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3DB3F9D" w14:textId="77777777" w:rsidR="00DF61BE" w:rsidRPr="00A02A6A" w:rsidRDefault="00DF61BE" w:rsidP="0033357C">
            <w:pPr>
              <w:rPr>
                <w:sz w:val="22"/>
                <w:szCs w:val="22"/>
                <w:lang w:val="en-CA"/>
              </w:rPr>
            </w:pPr>
          </w:p>
        </w:tc>
      </w:tr>
      <w:tr w:rsidR="00344FD6" w:rsidRPr="00A02A6A" w14:paraId="49B1CF45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4358F93" w14:textId="77777777" w:rsidR="00344FD6" w:rsidRPr="00A02A6A" w:rsidRDefault="00344FD6" w:rsidP="0033357C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Expertise: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5D1B8F8" w14:textId="77777777" w:rsidR="00344FD6" w:rsidRPr="00A02A6A" w:rsidRDefault="00344FD6" w:rsidP="0033357C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07154D01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569675A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Other Position/ Title: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77AEC700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45A2425F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737D888" w14:textId="77777777" w:rsidR="00DF61BE" w:rsidRPr="00A02A6A" w:rsidRDefault="00DF61BE" w:rsidP="0033357C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47AC9F4" w14:textId="77777777" w:rsidR="00DF61BE" w:rsidRPr="00A02A6A" w:rsidRDefault="00DF61BE" w:rsidP="0033357C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7E5DE702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CD92135" w14:textId="77777777" w:rsidR="00DF61BE" w:rsidRPr="00A02A6A" w:rsidRDefault="00DF61BE" w:rsidP="0033357C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0DBE145" w14:textId="77777777" w:rsidR="00DF61BE" w:rsidRPr="00A02A6A" w:rsidRDefault="00DF61BE" w:rsidP="0033357C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76B10E4A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3743AD9" w14:textId="77777777" w:rsidR="00DF61BE" w:rsidRPr="00A02A6A" w:rsidRDefault="00DF61BE" w:rsidP="0033357C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Fax: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D02923D" w14:textId="77777777" w:rsidR="00DF61BE" w:rsidRPr="00A02A6A" w:rsidRDefault="00DF61BE" w:rsidP="0033357C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22F27461" w14:textId="77777777" w:rsidTr="00344FD6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17E2ED0" w14:textId="77777777" w:rsidR="00DF61BE" w:rsidRPr="00A02A6A" w:rsidRDefault="00DF61BE" w:rsidP="0033357C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0D693D6" w14:textId="77777777" w:rsidR="00DF61BE" w:rsidRPr="00A02A6A" w:rsidRDefault="00DF61BE" w:rsidP="0033357C">
            <w:pPr>
              <w:rPr>
                <w:sz w:val="22"/>
                <w:szCs w:val="22"/>
                <w:lang w:val="en-CA"/>
              </w:rPr>
            </w:pPr>
          </w:p>
        </w:tc>
      </w:tr>
    </w:tbl>
    <w:p w14:paraId="4A6760F0" w14:textId="77777777" w:rsidR="00344FD6" w:rsidRPr="00A02A6A" w:rsidRDefault="00344FD6" w:rsidP="00F0473F">
      <w:pPr>
        <w:rPr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DF61BE" w:rsidRPr="00A02A6A" w14:paraId="627B07C8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AFEBDC3" w14:textId="47EFE29B" w:rsidR="00DF61BE" w:rsidRPr="00A02A6A" w:rsidRDefault="00A02A6A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95542EF" wp14:editId="44ECB5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635</wp:posOffset>
                      </wp:positionV>
                      <wp:extent cx="5943600" cy="0"/>
                      <wp:effectExtent l="22860" t="19685" r="24765" b="27940"/>
                      <wp:wrapNone/>
                      <wp:docPr id="4" name="Lin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A681D7B" id="Line 18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05pt" to="468pt,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" strokeweight="3pt"/>
                  </w:pict>
                </mc:Fallback>
              </mc:AlternateContent>
            </w:r>
            <w:r w:rsidR="00DF61BE" w:rsidRPr="00A02A6A">
              <w:rPr>
                <w:b/>
                <w:sz w:val="22"/>
                <w:szCs w:val="22"/>
                <w:lang w:val="en-CA"/>
              </w:rPr>
              <w:t>Referee #2: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9C2D53B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72D16A94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4E66B36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Academic Rank: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6ABAB25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23601FCE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6F29C2F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Department</w:t>
            </w:r>
          </w:p>
          <w:p w14:paraId="045EB0FD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(not member of LMP):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FB87B54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4F57D198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39B0F6F5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Expertise: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4FED5AB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6A73890F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7109134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Other Position/ Title: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519F61B0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7DFB7709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D5DE268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5C3A771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7E11C791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33127E12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77B3E4C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460DDF" w:rsidRPr="00A02A6A" w14:paraId="5E68FFDE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0B21FD57" w14:textId="77777777" w:rsidR="00460DDF" w:rsidRPr="00A02A6A" w:rsidRDefault="00460DDF" w:rsidP="00E726D3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Fax: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200A93B" w14:textId="77777777" w:rsidR="00460DDF" w:rsidRPr="00A02A6A" w:rsidRDefault="00460DDF" w:rsidP="001A0DA5">
            <w:pPr>
              <w:rPr>
                <w:sz w:val="22"/>
                <w:szCs w:val="22"/>
                <w:lang w:val="en-CA"/>
              </w:rPr>
            </w:pPr>
          </w:p>
        </w:tc>
      </w:tr>
      <w:tr w:rsidR="00460DDF" w:rsidRPr="00A02A6A" w14:paraId="1131AE7E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D2CD3C4" w14:textId="77777777" w:rsidR="00460DDF" w:rsidRPr="00A02A6A" w:rsidRDefault="00460DDF" w:rsidP="00E726D3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Email: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BC50A87" w14:textId="77777777" w:rsidR="00460DDF" w:rsidRPr="00A02A6A" w:rsidRDefault="00460DDF" w:rsidP="001A0DA5">
            <w:pPr>
              <w:rPr>
                <w:sz w:val="22"/>
                <w:szCs w:val="22"/>
                <w:lang w:val="en-CA"/>
              </w:rPr>
            </w:pPr>
          </w:p>
        </w:tc>
      </w:tr>
    </w:tbl>
    <w:p w14:paraId="39FFDC42" w14:textId="77777777" w:rsidR="00344FD6" w:rsidRPr="00A02A6A" w:rsidRDefault="00344FD6" w:rsidP="00F0473F">
      <w:pPr>
        <w:rPr>
          <w:sz w:val="22"/>
          <w:szCs w:val="22"/>
          <w:lang w:val="en-CA"/>
        </w:rPr>
      </w:pPr>
    </w:p>
    <w:tbl>
      <w:tblPr>
        <w:tblW w:w="9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97"/>
        <w:gridCol w:w="6601"/>
      </w:tblGrid>
      <w:tr w:rsidR="00DF61BE" w:rsidRPr="00A02A6A" w14:paraId="416151E1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7B1AA91" w14:textId="2084CC05" w:rsidR="00DF61BE" w:rsidRPr="00A02A6A" w:rsidRDefault="00A02A6A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66F5B5AB" wp14:editId="2E30C8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3175</wp:posOffset>
                      </wp:positionV>
                      <wp:extent cx="5943600" cy="0"/>
                      <wp:effectExtent l="22860" t="27940" r="24765" b="19685"/>
                      <wp:wrapNone/>
                      <wp:docPr id="3" name="Lin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943600" cy="0"/>
                              </a:xfrm>
                              <a:prstGeom prst="line">
                                <a:avLst/>
                              </a:prstGeom>
                              <a:noFill/>
                              <a:ln w="381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7872A78" id="Line 19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.25pt" to="468pt,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" strokeweight="3pt"/>
                  </w:pict>
                </mc:Fallback>
              </mc:AlternateContent>
            </w:r>
            <w:r w:rsidR="00DF61BE" w:rsidRPr="00A02A6A">
              <w:rPr>
                <w:b/>
                <w:sz w:val="22"/>
                <w:szCs w:val="22"/>
                <w:lang w:val="en-CA"/>
              </w:rPr>
              <w:t>Referee #3:</w:t>
            </w:r>
          </w:p>
        </w:tc>
        <w:tc>
          <w:tcPr>
            <w:tcW w:w="6601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5E9474D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6698448E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4D8EF6B6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Academic Rank: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09B7305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0D1B7DA0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A8AEF33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Department</w:t>
            </w:r>
          </w:p>
          <w:p w14:paraId="3F07673F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(not member of LMP):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A10AF22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5E0C7914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72AF2788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Expertise: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448C8664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7F000A6D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1F8DCA6F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Other Position/ Title: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1D9BD9D2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4CC9A975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3F9D0031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Address: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51D36BD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355C06AE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6F76BB34" w14:textId="77777777" w:rsidR="00DF61BE" w:rsidRPr="00A02A6A" w:rsidRDefault="00DF61BE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Phone: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38F8A198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DF61BE" w:rsidRPr="00A02A6A" w14:paraId="4DD0CAA1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26791F79" w14:textId="77777777" w:rsidR="00DF61BE" w:rsidRPr="00A02A6A" w:rsidRDefault="00843758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lastRenderedPageBreak/>
              <w:t>Email</w:t>
            </w:r>
            <w:r w:rsidR="00DF61BE" w:rsidRPr="00A02A6A">
              <w:rPr>
                <w:b/>
                <w:sz w:val="22"/>
                <w:szCs w:val="22"/>
                <w:lang w:val="en-CA"/>
              </w:rPr>
              <w:t>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0FB92BC4" w14:textId="77777777" w:rsidR="00DF61BE" w:rsidRPr="00A02A6A" w:rsidRDefault="00DF61BE" w:rsidP="00F2290D">
            <w:pPr>
              <w:rPr>
                <w:sz w:val="22"/>
                <w:szCs w:val="22"/>
                <w:lang w:val="en-CA"/>
              </w:rPr>
            </w:pPr>
          </w:p>
        </w:tc>
      </w:tr>
      <w:tr w:rsidR="00843758" w:rsidRPr="00A02A6A" w14:paraId="4ABEF785" w14:textId="77777777" w:rsidTr="0033357C">
        <w:trPr>
          <w:trHeight w:val="360"/>
          <w:jc w:val="center"/>
        </w:trPr>
        <w:tc>
          <w:tcPr>
            <w:tcW w:w="2597" w:type="dxa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58" w:type="dxa"/>
            </w:tcMar>
            <w:vAlign w:val="bottom"/>
          </w:tcPr>
          <w:p w14:paraId="5DFA66D1" w14:textId="77777777" w:rsidR="00843758" w:rsidRPr="00A02A6A" w:rsidRDefault="00843758" w:rsidP="00F2290D">
            <w:pPr>
              <w:rPr>
                <w:b/>
                <w:sz w:val="22"/>
                <w:szCs w:val="22"/>
                <w:lang w:val="en-CA"/>
              </w:rPr>
            </w:pPr>
            <w:r w:rsidRPr="00A02A6A">
              <w:rPr>
                <w:b/>
                <w:sz w:val="22"/>
                <w:szCs w:val="22"/>
                <w:lang w:val="en-CA"/>
              </w:rPr>
              <w:t>Fax:</w:t>
            </w:r>
          </w:p>
        </w:tc>
        <w:tc>
          <w:tcPr>
            <w:tcW w:w="66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tcMar>
              <w:left w:w="86" w:type="dxa"/>
              <w:right w:w="58" w:type="dxa"/>
            </w:tcMar>
            <w:vAlign w:val="bottom"/>
          </w:tcPr>
          <w:p w14:paraId="6A474214" w14:textId="77777777" w:rsidR="00843758" w:rsidRPr="00A02A6A" w:rsidRDefault="00843758" w:rsidP="00F2290D">
            <w:pPr>
              <w:rPr>
                <w:sz w:val="22"/>
                <w:szCs w:val="22"/>
                <w:lang w:val="en-CA"/>
              </w:rPr>
            </w:pPr>
          </w:p>
        </w:tc>
      </w:tr>
    </w:tbl>
    <w:p w14:paraId="1B2A85A1" w14:textId="77777777" w:rsidR="00344FD6" w:rsidRPr="00A02A6A" w:rsidRDefault="00344FD6" w:rsidP="00843758">
      <w:pPr>
        <w:rPr>
          <w:lang w:val="en-CA"/>
        </w:rPr>
      </w:pPr>
    </w:p>
    <w:sectPr w:rsidR="00344FD6" w:rsidRPr="00A02A6A" w:rsidSect="00344FD6">
      <w:headerReference w:type="even" r:id="rId7"/>
      <w:headerReference w:type="default" r:id="rId8"/>
      <w:headerReference w:type="first" r:id="rId9"/>
      <w:pgSz w:w="12240" w:h="15840"/>
      <w:pgMar w:top="720" w:right="1418" w:bottom="72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453376" w14:textId="77777777" w:rsidR="00AB0342" w:rsidRDefault="00AB0342">
      <w:r>
        <w:separator/>
      </w:r>
    </w:p>
  </w:endnote>
  <w:endnote w:type="continuationSeparator" w:id="0">
    <w:p w14:paraId="39E987B7" w14:textId="77777777" w:rsidR="00AB0342" w:rsidRDefault="00AB03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652351" w14:textId="77777777" w:rsidR="00AB0342" w:rsidRDefault="00AB0342">
      <w:r>
        <w:separator/>
      </w:r>
    </w:p>
  </w:footnote>
  <w:footnote w:type="continuationSeparator" w:id="0">
    <w:p w14:paraId="38A85805" w14:textId="77777777" w:rsidR="00AB0342" w:rsidRDefault="00AB03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F3E82" w14:textId="77777777" w:rsidR="00A62F43" w:rsidRDefault="002A3D8C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62F4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B3DDF1D" w14:textId="77777777" w:rsidR="00A62F43" w:rsidRDefault="00A62F43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AA7052" w14:textId="4E3339FA" w:rsidR="00A62F43" w:rsidRDefault="00A02A6A">
    <w:pPr>
      <w:pStyle w:val="Header"/>
    </w:pPr>
    <w:r w:rsidRPr="00421E26">
      <w:rPr>
        <w:noProof/>
        <w:sz w:val="21"/>
        <w:szCs w:val="21"/>
      </w:rPr>
      <w:drawing>
        <wp:inline distT="0" distB="0" distL="0" distR="0" wp14:anchorId="4E2C2E4F" wp14:editId="5046FBB5">
          <wp:extent cx="2447925" cy="466725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9856C80" w14:textId="3C89F302" w:rsidR="00A62F43" w:rsidRDefault="00A02A6A">
    <w:pPr>
      <w:pStyle w:val="Header"/>
    </w:pPr>
    <w:r w:rsidRPr="00737CC5">
      <w:rPr>
        <w:noProof/>
        <w:lang w:val="en-CA" w:eastAsia="en-CA"/>
      </w:rPr>
      <w:drawing>
        <wp:inline distT="0" distB="0" distL="0" distR="0" wp14:anchorId="0FF96C89" wp14:editId="507BE841">
          <wp:extent cx="2286000" cy="514350"/>
          <wp:effectExtent l="0" t="0" r="0" b="0"/>
          <wp:docPr id="2" name="Picture 1" descr="U of T Faculty of Medic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U of T Faculty of Medicin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B5990"/>
    <w:multiLevelType w:val="hybridMultilevel"/>
    <w:tmpl w:val="6F6E524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402C192F"/>
    <w:multiLevelType w:val="hybridMultilevel"/>
    <w:tmpl w:val="A2A87A0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11400"/>
    <w:multiLevelType w:val="hybridMultilevel"/>
    <w:tmpl w:val="FC8875F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D097102"/>
    <w:multiLevelType w:val="hybridMultilevel"/>
    <w:tmpl w:val="50DEE46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64986BEF"/>
    <w:multiLevelType w:val="hybridMultilevel"/>
    <w:tmpl w:val="1EAAE71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6DC74C61"/>
    <w:multiLevelType w:val="multilevel"/>
    <w:tmpl w:val="A2A87A0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2CD77E8"/>
    <w:multiLevelType w:val="hybridMultilevel"/>
    <w:tmpl w:val="7DD01A6C"/>
    <w:lvl w:ilvl="0" w:tplc="E40C3B5A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4"/>
  </w:num>
  <w:num w:numId="5">
    <w:abstractNumId w:val="1"/>
  </w:num>
  <w:num w:numId="6">
    <w:abstractNumId w:val="5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5427"/>
    <w:rsid w:val="000019BD"/>
    <w:rsid w:val="00001D60"/>
    <w:rsid w:val="00003A74"/>
    <w:rsid w:val="000054F2"/>
    <w:rsid w:val="00005F07"/>
    <w:rsid w:val="0001475A"/>
    <w:rsid w:val="00014871"/>
    <w:rsid w:val="00014A15"/>
    <w:rsid w:val="000157E4"/>
    <w:rsid w:val="000164BE"/>
    <w:rsid w:val="000166E6"/>
    <w:rsid w:val="000169C1"/>
    <w:rsid w:val="00020A16"/>
    <w:rsid w:val="00020B9C"/>
    <w:rsid w:val="00024019"/>
    <w:rsid w:val="00024EAB"/>
    <w:rsid w:val="0002758F"/>
    <w:rsid w:val="0003208B"/>
    <w:rsid w:val="000322D2"/>
    <w:rsid w:val="00032FAF"/>
    <w:rsid w:val="00033BF3"/>
    <w:rsid w:val="000350FB"/>
    <w:rsid w:val="000357FC"/>
    <w:rsid w:val="00035AE1"/>
    <w:rsid w:val="000411EB"/>
    <w:rsid w:val="00041AFB"/>
    <w:rsid w:val="00043B86"/>
    <w:rsid w:val="00046FED"/>
    <w:rsid w:val="00047344"/>
    <w:rsid w:val="000473E8"/>
    <w:rsid w:val="00050296"/>
    <w:rsid w:val="000526A6"/>
    <w:rsid w:val="0005311D"/>
    <w:rsid w:val="00053353"/>
    <w:rsid w:val="000569A9"/>
    <w:rsid w:val="00064327"/>
    <w:rsid w:val="000643F8"/>
    <w:rsid w:val="000645BF"/>
    <w:rsid w:val="0006637D"/>
    <w:rsid w:val="0007255A"/>
    <w:rsid w:val="00072DB8"/>
    <w:rsid w:val="0007313B"/>
    <w:rsid w:val="0007647C"/>
    <w:rsid w:val="0009215B"/>
    <w:rsid w:val="000923D3"/>
    <w:rsid w:val="00093804"/>
    <w:rsid w:val="00095382"/>
    <w:rsid w:val="00096B80"/>
    <w:rsid w:val="000974D2"/>
    <w:rsid w:val="000A0DCC"/>
    <w:rsid w:val="000A3FC3"/>
    <w:rsid w:val="000A4C29"/>
    <w:rsid w:val="000A4E4A"/>
    <w:rsid w:val="000A5694"/>
    <w:rsid w:val="000A69C7"/>
    <w:rsid w:val="000B2201"/>
    <w:rsid w:val="000B3593"/>
    <w:rsid w:val="000B49CF"/>
    <w:rsid w:val="000B4F6D"/>
    <w:rsid w:val="000B5261"/>
    <w:rsid w:val="000B5843"/>
    <w:rsid w:val="000B6AD2"/>
    <w:rsid w:val="000C2D6A"/>
    <w:rsid w:val="000C403E"/>
    <w:rsid w:val="000C4FA4"/>
    <w:rsid w:val="000C70A1"/>
    <w:rsid w:val="000C7CC0"/>
    <w:rsid w:val="000D0601"/>
    <w:rsid w:val="000D10B1"/>
    <w:rsid w:val="000D4CA3"/>
    <w:rsid w:val="000D7962"/>
    <w:rsid w:val="000E0CE7"/>
    <w:rsid w:val="000E3382"/>
    <w:rsid w:val="000E6836"/>
    <w:rsid w:val="000E6ADD"/>
    <w:rsid w:val="000E7D47"/>
    <w:rsid w:val="000F10E9"/>
    <w:rsid w:val="000F2DE9"/>
    <w:rsid w:val="000F3887"/>
    <w:rsid w:val="000F4B1C"/>
    <w:rsid w:val="000F5C8C"/>
    <w:rsid w:val="000F6CF9"/>
    <w:rsid w:val="001010E6"/>
    <w:rsid w:val="00102730"/>
    <w:rsid w:val="00103672"/>
    <w:rsid w:val="0011081A"/>
    <w:rsid w:val="00111882"/>
    <w:rsid w:val="00111D3B"/>
    <w:rsid w:val="001157F7"/>
    <w:rsid w:val="001164C1"/>
    <w:rsid w:val="00117A37"/>
    <w:rsid w:val="00117B6F"/>
    <w:rsid w:val="00123672"/>
    <w:rsid w:val="001248EE"/>
    <w:rsid w:val="00124F09"/>
    <w:rsid w:val="00125628"/>
    <w:rsid w:val="001272FA"/>
    <w:rsid w:val="00127B9B"/>
    <w:rsid w:val="001309B0"/>
    <w:rsid w:val="001319B6"/>
    <w:rsid w:val="001335E2"/>
    <w:rsid w:val="00135DFB"/>
    <w:rsid w:val="0013677C"/>
    <w:rsid w:val="00137FD9"/>
    <w:rsid w:val="0014080D"/>
    <w:rsid w:val="0014216E"/>
    <w:rsid w:val="00142879"/>
    <w:rsid w:val="00142CD0"/>
    <w:rsid w:val="00150439"/>
    <w:rsid w:val="00151225"/>
    <w:rsid w:val="0015302E"/>
    <w:rsid w:val="001546F8"/>
    <w:rsid w:val="00156460"/>
    <w:rsid w:val="00156911"/>
    <w:rsid w:val="001572A0"/>
    <w:rsid w:val="00160766"/>
    <w:rsid w:val="0016317D"/>
    <w:rsid w:val="00163B3A"/>
    <w:rsid w:val="00163C4D"/>
    <w:rsid w:val="00166186"/>
    <w:rsid w:val="001665B3"/>
    <w:rsid w:val="001707FB"/>
    <w:rsid w:val="00171006"/>
    <w:rsid w:val="0017171E"/>
    <w:rsid w:val="001719DE"/>
    <w:rsid w:val="00171B53"/>
    <w:rsid w:val="001721C0"/>
    <w:rsid w:val="001727D1"/>
    <w:rsid w:val="00172847"/>
    <w:rsid w:val="001728DE"/>
    <w:rsid w:val="001734F4"/>
    <w:rsid w:val="001745B6"/>
    <w:rsid w:val="0017488F"/>
    <w:rsid w:val="00175008"/>
    <w:rsid w:val="001754D7"/>
    <w:rsid w:val="00175CCF"/>
    <w:rsid w:val="001766F6"/>
    <w:rsid w:val="001773DF"/>
    <w:rsid w:val="00177956"/>
    <w:rsid w:val="001801F3"/>
    <w:rsid w:val="00180EDB"/>
    <w:rsid w:val="00181272"/>
    <w:rsid w:val="001847CB"/>
    <w:rsid w:val="00186D98"/>
    <w:rsid w:val="001909C2"/>
    <w:rsid w:val="0019302A"/>
    <w:rsid w:val="0019514B"/>
    <w:rsid w:val="00195C43"/>
    <w:rsid w:val="001975F4"/>
    <w:rsid w:val="001A0DA5"/>
    <w:rsid w:val="001A31F5"/>
    <w:rsid w:val="001A422A"/>
    <w:rsid w:val="001A5264"/>
    <w:rsid w:val="001A7130"/>
    <w:rsid w:val="001B0522"/>
    <w:rsid w:val="001B3982"/>
    <w:rsid w:val="001B75A8"/>
    <w:rsid w:val="001B7D34"/>
    <w:rsid w:val="001C03DD"/>
    <w:rsid w:val="001C090D"/>
    <w:rsid w:val="001C3AC4"/>
    <w:rsid w:val="001C6316"/>
    <w:rsid w:val="001C68A6"/>
    <w:rsid w:val="001C7499"/>
    <w:rsid w:val="001D077B"/>
    <w:rsid w:val="001D0E6C"/>
    <w:rsid w:val="001D2AE7"/>
    <w:rsid w:val="001D61AA"/>
    <w:rsid w:val="001D64E6"/>
    <w:rsid w:val="001D70A0"/>
    <w:rsid w:val="001D72CF"/>
    <w:rsid w:val="001E08B2"/>
    <w:rsid w:val="001E11D7"/>
    <w:rsid w:val="001E42E4"/>
    <w:rsid w:val="001E7466"/>
    <w:rsid w:val="001E79A6"/>
    <w:rsid w:val="001E7BF9"/>
    <w:rsid w:val="001F0517"/>
    <w:rsid w:val="001F0DEC"/>
    <w:rsid w:val="001F2309"/>
    <w:rsid w:val="001F24C7"/>
    <w:rsid w:val="001F2E61"/>
    <w:rsid w:val="001F5193"/>
    <w:rsid w:val="001F600B"/>
    <w:rsid w:val="001F67CC"/>
    <w:rsid w:val="001F7CF3"/>
    <w:rsid w:val="001F7D54"/>
    <w:rsid w:val="00200AE9"/>
    <w:rsid w:val="00203E16"/>
    <w:rsid w:val="002042FB"/>
    <w:rsid w:val="00204728"/>
    <w:rsid w:val="00205531"/>
    <w:rsid w:val="00205D5D"/>
    <w:rsid w:val="00206BA3"/>
    <w:rsid w:val="00207748"/>
    <w:rsid w:val="00211DA0"/>
    <w:rsid w:val="00212BE4"/>
    <w:rsid w:val="00212E3F"/>
    <w:rsid w:val="00213999"/>
    <w:rsid w:val="00214FAD"/>
    <w:rsid w:val="00215535"/>
    <w:rsid w:val="00217AC9"/>
    <w:rsid w:val="0022084A"/>
    <w:rsid w:val="00220A0A"/>
    <w:rsid w:val="00221826"/>
    <w:rsid w:val="00221BEF"/>
    <w:rsid w:val="002273F7"/>
    <w:rsid w:val="002325F9"/>
    <w:rsid w:val="00232F3F"/>
    <w:rsid w:val="0023534D"/>
    <w:rsid w:val="00236C9B"/>
    <w:rsid w:val="0024225D"/>
    <w:rsid w:val="002427E1"/>
    <w:rsid w:val="002438C7"/>
    <w:rsid w:val="00243D71"/>
    <w:rsid w:val="0024548E"/>
    <w:rsid w:val="00245783"/>
    <w:rsid w:val="00246ABD"/>
    <w:rsid w:val="00251761"/>
    <w:rsid w:val="00251B62"/>
    <w:rsid w:val="00252FB0"/>
    <w:rsid w:val="002544D1"/>
    <w:rsid w:val="00255653"/>
    <w:rsid w:val="00260176"/>
    <w:rsid w:val="00260A7C"/>
    <w:rsid w:val="00260C3F"/>
    <w:rsid w:val="002613B1"/>
    <w:rsid w:val="00261FE4"/>
    <w:rsid w:val="002635A8"/>
    <w:rsid w:val="002642F8"/>
    <w:rsid w:val="00265528"/>
    <w:rsid w:val="00265A37"/>
    <w:rsid w:val="002665CB"/>
    <w:rsid w:val="00266CE1"/>
    <w:rsid w:val="0027053C"/>
    <w:rsid w:val="00271098"/>
    <w:rsid w:val="00271A49"/>
    <w:rsid w:val="002756AF"/>
    <w:rsid w:val="00280379"/>
    <w:rsid w:val="00281116"/>
    <w:rsid w:val="00283A6C"/>
    <w:rsid w:val="00283BE8"/>
    <w:rsid w:val="00284BAD"/>
    <w:rsid w:val="00285701"/>
    <w:rsid w:val="00287070"/>
    <w:rsid w:val="0029204D"/>
    <w:rsid w:val="00293FD3"/>
    <w:rsid w:val="002948E3"/>
    <w:rsid w:val="0029625D"/>
    <w:rsid w:val="00296AC8"/>
    <w:rsid w:val="00297498"/>
    <w:rsid w:val="00297707"/>
    <w:rsid w:val="002A06C8"/>
    <w:rsid w:val="002A1F5B"/>
    <w:rsid w:val="002A23D5"/>
    <w:rsid w:val="002A3D8C"/>
    <w:rsid w:val="002A7D6C"/>
    <w:rsid w:val="002B1368"/>
    <w:rsid w:val="002B1C6F"/>
    <w:rsid w:val="002B22E4"/>
    <w:rsid w:val="002B262C"/>
    <w:rsid w:val="002B3003"/>
    <w:rsid w:val="002B3CB4"/>
    <w:rsid w:val="002B5B43"/>
    <w:rsid w:val="002B67C5"/>
    <w:rsid w:val="002C08B2"/>
    <w:rsid w:val="002C0C26"/>
    <w:rsid w:val="002C1FDC"/>
    <w:rsid w:val="002C2D6E"/>
    <w:rsid w:val="002C3EF6"/>
    <w:rsid w:val="002C43DD"/>
    <w:rsid w:val="002C50AF"/>
    <w:rsid w:val="002D08F5"/>
    <w:rsid w:val="002D2E62"/>
    <w:rsid w:val="002D50C0"/>
    <w:rsid w:val="002D5F3D"/>
    <w:rsid w:val="002D6CAF"/>
    <w:rsid w:val="002D753C"/>
    <w:rsid w:val="002D781E"/>
    <w:rsid w:val="002D7887"/>
    <w:rsid w:val="002E1536"/>
    <w:rsid w:val="002E4AA4"/>
    <w:rsid w:val="002F02F5"/>
    <w:rsid w:val="002F0B6C"/>
    <w:rsid w:val="002F3058"/>
    <w:rsid w:val="002F370C"/>
    <w:rsid w:val="002F3F3B"/>
    <w:rsid w:val="002F485A"/>
    <w:rsid w:val="002F5F76"/>
    <w:rsid w:val="002F6707"/>
    <w:rsid w:val="002F6DC6"/>
    <w:rsid w:val="002F738F"/>
    <w:rsid w:val="002F7953"/>
    <w:rsid w:val="00300546"/>
    <w:rsid w:val="00301377"/>
    <w:rsid w:val="00301AD1"/>
    <w:rsid w:val="0030226D"/>
    <w:rsid w:val="003025B2"/>
    <w:rsid w:val="0030352E"/>
    <w:rsid w:val="00304E17"/>
    <w:rsid w:val="003123C2"/>
    <w:rsid w:val="0031481D"/>
    <w:rsid w:val="00315C25"/>
    <w:rsid w:val="00315CFE"/>
    <w:rsid w:val="00320CAE"/>
    <w:rsid w:val="00320D8A"/>
    <w:rsid w:val="00321834"/>
    <w:rsid w:val="00325371"/>
    <w:rsid w:val="0032568B"/>
    <w:rsid w:val="00326AA8"/>
    <w:rsid w:val="00331162"/>
    <w:rsid w:val="003315D0"/>
    <w:rsid w:val="00331A02"/>
    <w:rsid w:val="0033357C"/>
    <w:rsid w:val="00335A68"/>
    <w:rsid w:val="00335C87"/>
    <w:rsid w:val="0033677C"/>
    <w:rsid w:val="00337E45"/>
    <w:rsid w:val="0034217E"/>
    <w:rsid w:val="00342CA4"/>
    <w:rsid w:val="00344FD6"/>
    <w:rsid w:val="0034566F"/>
    <w:rsid w:val="00347B1C"/>
    <w:rsid w:val="00351686"/>
    <w:rsid w:val="00353084"/>
    <w:rsid w:val="00355403"/>
    <w:rsid w:val="00356847"/>
    <w:rsid w:val="00357DF2"/>
    <w:rsid w:val="00360209"/>
    <w:rsid w:val="00362608"/>
    <w:rsid w:val="0036351B"/>
    <w:rsid w:val="00363843"/>
    <w:rsid w:val="003639C9"/>
    <w:rsid w:val="00365812"/>
    <w:rsid w:val="00365A25"/>
    <w:rsid w:val="00367068"/>
    <w:rsid w:val="00367694"/>
    <w:rsid w:val="00372269"/>
    <w:rsid w:val="00373072"/>
    <w:rsid w:val="00373CBC"/>
    <w:rsid w:val="00373EA0"/>
    <w:rsid w:val="00374035"/>
    <w:rsid w:val="00376C26"/>
    <w:rsid w:val="003775A4"/>
    <w:rsid w:val="0038142B"/>
    <w:rsid w:val="00382073"/>
    <w:rsid w:val="00382C1A"/>
    <w:rsid w:val="00383240"/>
    <w:rsid w:val="003837BA"/>
    <w:rsid w:val="003857FA"/>
    <w:rsid w:val="003869FB"/>
    <w:rsid w:val="00387B8B"/>
    <w:rsid w:val="00390AC0"/>
    <w:rsid w:val="00390CD7"/>
    <w:rsid w:val="00391D71"/>
    <w:rsid w:val="00392A2D"/>
    <w:rsid w:val="003947F4"/>
    <w:rsid w:val="00394DBE"/>
    <w:rsid w:val="003951A5"/>
    <w:rsid w:val="0039533C"/>
    <w:rsid w:val="00395EFA"/>
    <w:rsid w:val="00397BA1"/>
    <w:rsid w:val="003A24A7"/>
    <w:rsid w:val="003A320F"/>
    <w:rsid w:val="003A360F"/>
    <w:rsid w:val="003A4A08"/>
    <w:rsid w:val="003A5B9A"/>
    <w:rsid w:val="003A5EF8"/>
    <w:rsid w:val="003A7378"/>
    <w:rsid w:val="003A7CDD"/>
    <w:rsid w:val="003B07CD"/>
    <w:rsid w:val="003B0B28"/>
    <w:rsid w:val="003B0CC3"/>
    <w:rsid w:val="003B1A58"/>
    <w:rsid w:val="003B1C32"/>
    <w:rsid w:val="003B3740"/>
    <w:rsid w:val="003B3DDD"/>
    <w:rsid w:val="003B4BE9"/>
    <w:rsid w:val="003B563C"/>
    <w:rsid w:val="003B741F"/>
    <w:rsid w:val="003B745D"/>
    <w:rsid w:val="003C157B"/>
    <w:rsid w:val="003C1B3C"/>
    <w:rsid w:val="003C2485"/>
    <w:rsid w:val="003C293F"/>
    <w:rsid w:val="003C3CAF"/>
    <w:rsid w:val="003C49F8"/>
    <w:rsid w:val="003C53FF"/>
    <w:rsid w:val="003D0DB2"/>
    <w:rsid w:val="003D21E8"/>
    <w:rsid w:val="003D4A66"/>
    <w:rsid w:val="003D658A"/>
    <w:rsid w:val="003E3089"/>
    <w:rsid w:val="003E48AD"/>
    <w:rsid w:val="003E48B4"/>
    <w:rsid w:val="003E53F6"/>
    <w:rsid w:val="003E590D"/>
    <w:rsid w:val="003E62A0"/>
    <w:rsid w:val="003E62D2"/>
    <w:rsid w:val="003E65C5"/>
    <w:rsid w:val="003E7458"/>
    <w:rsid w:val="003E777C"/>
    <w:rsid w:val="003F2CB4"/>
    <w:rsid w:val="003F312A"/>
    <w:rsid w:val="003F4B62"/>
    <w:rsid w:val="003F74EF"/>
    <w:rsid w:val="003F7C7B"/>
    <w:rsid w:val="003F7FF3"/>
    <w:rsid w:val="00400246"/>
    <w:rsid w:val="00400278"/>
    <w:rsid w:val="00401D75"/>
    <w:rsid w:val="00402FB0"/>
    <w:rsid w:val="00404051"/>
    <w:rsid w:val="00405AC9"/>
    <w:rsid w:val="0041283F"/>
    <w:rsid w:val="0041300B"/>
    <w:rsid w:val="00415131"/>
    <w:rsid w:val="00415442"/>
    <w:rsid w:val="0041691A"/>
    <w:rsid w:val="0042019F"/>
    <w:rsid w:val="004204BA"/>
    <w:rsid w:val="00421E0F"/>
    <w:rsid w:val="00427441"/>
    <w:rsid w:val="004308A1"/>
    <w:rsid w:val="00431E30"/>
    <w:rsid w:val="00434D10"/>
    <w:rsid w:val="00435397"/>
    <w:rsid w:val="0043582B"/>
    <w:rsid w:val="00435910"/>
    <w:rsid w:val="00435B2C"/>
    <w:rsid w:val="004425F1"/>
    <w:rsid w:val="00444CA4"/>
    <w:rsid w:val="00446699"/>
    <w:rsid w:val="00446947"/>
    <w:rsid w:val="004537A5"/>
    <w:rsid w:val="00453A92"/>
    <w:rsid w:val="004555AF"/>
    <w:rsid w:val="00456250"/>
    <w:rsid w:val="00460507"/>
    <w:rsid w:val="00460AA8"/>
    <w:rsid w:val="00460DDF"/>
    <w:rsid w:val="0046105D"/>
    <w:rsid w:val="00461DF6"/>
    <w:rsid w:val="004622FE"/>
    <w:rsid w:val="00462FD2"/>
    <w:rsid w:val="004636FD"/>
    <w:rsid w:val="004648CF"/>
    <w:rsid w:val="00464AA5"/>
    <w:rsid w:val="004669C1"/>
    <w:rsid w:val="00466E18"/>
    <w:rsid w:val="0046704F"/>
    <w:rsid w:val="00467D60"/>
    <w:rsid w:val="0047222B"/>
    <w:rsid w:val="00477BCA"/>
    <w:rsid w:val="00485258"/>
    <w:rsid w:val="00485CDE"/>
    <w:rsid w:val="00486688"/>
    <w:rsid w:val="00486C38"/>
    <w:rsid w:val="00492564"/>
    <w:rsid w:val="00493179"/>
    <w:rsid w:val="00496166"/>
    <w:rsid w:val="004A0430"/>
    <w:rsid w:val="004A1204"/>
    <w:rsid w:val="004A4F4D"/>
    <w:rsid w:val="004A5AB8"/>
    <w:rsid w:val="004A65C4"/>
    <w:rsid w:val="004A65DD"/>
    <w:rsid w:val="004A6673"/>
    <w:rsid w:val="004B0E03"/>
    <w:rsid w:val="004B225B"/>
    <w:rsid w:val="004B27C2"/>
    <w:rsid w:val="004B50A3"/>
    <w:rsid w:val="004B7412"/>
    <w:rsid w:val="004C03BC"/>
    <w:rsid w:val="004C0825"/>
    <w:rsid w:val="004C197D"/>
    <w:rsid w:val="004C19B8"/>
    <w:rsid w:val="004C1D7E"/>
    <w:rsid w:val="004C2F70"/>
    <w:rsid w:val="004C36B6"/>
    <w:rsid w:val="004C5F2F"/>
    <w:rsid w:val="004D19A7"/>
    <w:rsid w:val="004D3414"/>
    <w:rsid w:val="004D3786"/>
    <w:rsid w:val="004D3C1C"/>
    <w:rsid w:val="004D423D"/>
    <w:rsid w:val="004D5438"/>
    <w:rsid w:val="004D67B8"/>
    <w:rsid w:val="004E132B"/>
    <w:rsid w:val="004E29E0"/>
    <w:rsid w:val="004E308F"/>
    <w:rsid w:val="004E39A0"/>
    <w:rsid w:val="004E3E9C"/>
    <w:rsid w:val="004E4BC3"/>
    <w:rsid w:val="004E75D2"/>
    <w:rsid w:val="004F3182"/>
    <w:rsid w:val="004F5393"/>
    <w:rsid w:val="004F6688"/>
    <w:rsid w:val="004F70E3"/>
    <w:rsid w:val="00501B6B"/>
    <w:rsid w:val="005024EF"/>
    <w:rsid w:val="00502B2B"/>
    <w:rsid w:val="00503834"/>
    <w:rsid w:val="00503CB2"/>
    <w:rsid w:val="0050439B"/>
    <w:rsid w:val="00505514"/>
    <w:rsid w:val="00507627"/>
    <w:rsid w:val="00511AE1"/>
    <w:rsid w:val="0051555E"/>
    <w:rsid w:val="00520DEA"/>
    <w:rsid w:val="0052189E"/>
    <w:rsid w:val="0052211B"/>
    <w:rsid w:val="0052233F"/>
    <w:rsid w:val="00524601"/>
    <w:rsid w:val="00524DA0"/>
    <w:rsid w:val="005250C7"/>
    <w:rsid w:val="005259A4"/>
    <w:rsid w:val="0053516C"/>
    <w:rsid w:val="00536BDE"/>
    <w:rsid w:val="005372A6"/>
    <w:rsid w:val="00537AD2"/>
    <w:rsid w:val="005418A1"/>
    <w:rsid w:val="00552A2C"/>
    <w:rsid w:val="00552EFB"/>
    <w:rsid w:val="005538A6"/>
    <w:rsid w:val="00556132"/>
    <w:rsid w:val="005578F3"/>
    <w:rsid w:val="005600D5"/>
    <w:rsid w:val="005624AC"/>
    <w:rsid w:val="00562FCD"/>
    <w:rsid w:val="00566DF1"/>
    <w:rsid w:val="00567E2C"/>
    <w:rsid w:val="00571B24"/>
    <w:rsid w:val="005722EC"/>
    <w:rsid w:val="00572CA7"/>
    <w:rsid w:val="00573369"/>
    <w:rsid w:val="00574C5C"/>
    <w:rsid w:val="005755B1"/>
    <w:rsid w:val="00581C4E"/>
    <w:rsid w:val="005849EE"/>
    <w:rsid w:val="00585F93"/>
    <w:rsid w:val="00590C9F"/>
    <w:rsid w:val="00590F96"/>
    <w:rsid w:val="00591715"/>
    <w:rsid w:val="00592035"/>
    <w:rsid w:val="0059411A"/>
    <w:rsid w:val="00594D4F"/>
    <w:rsid w:val="005978D5"/>
    <w:rsid w:val="005A419C"/>
    <w:rsid w:val="005A4E24"/>
    <w:rsid w:val="005A74EB"/>
    <w:rsid w:val="005B041A"/>
    <w:rsid w:val="005B04E1"/>
    <w:rsid w:val="005B09FC"/>
    <w:rsid w:val="005B0D2F"/>
    <w:rsid w:val="005B0E52"/>
    <w:rsid w:val="005B3F9A"/>
    <w:rsid w:val="005B5985"/>
    <w:rsid w:val="005B6E3F"/>
    <w:rsid w:val="005C075F"/>
    <w:rsid w:val="005C0D30"/>
    <w:rsid w:val="005C1802"/>
    <w:rsid w:val="005C1E59"/>
    <w:rsid w:val="005C2DC6"/>
    <w:rsid w:val="005C6110"/>
    <w:rsid w:val="005C6F05"/>
    <w:rsid w:val="005C7ED1"/>
    <w:rsid w:val="005D13C3"/>
    <w:rsid w:val="005D1890"/>
    <w:rsid w:val="005D1A05"/>
    <w:rsid w:val="005D270B"/>
    <w:rsid w:val="005D2B20"/>
    <w:rsid w:val="005E324E"/>
    <w:rsid w:val="005E3CF0"/>
    <w:rsid w:val="005E3E66"/>
    <w:rsid w:val="005E5C75"/>
    <w:rsid w:val="005F1D72"/>
    <w:rsid w:val="005F5634"/>
    <w:rsid w:val="005F571F"/>
    <w:rsid w:val="005F67C3"/>
    <w:rsid w:val="005F7251"/>
    <w:rsid w:val="005F75A8"/>
    <w:rsid w:val="0060041D"/>
    <w:rsid w:val="00600EEA"/>
    <w:rsid w:val="00601C38"/>
    <w:rsid w:val="0060443D"/>
    <w:rsid w:val="006077E9"/>
    <w:rsid w:val="00612618"/>
    <w:rsid w:val="0061434B"/>
    <w:rsid w:val="00614E72"/>
    <w:rsid w:val="00616C9D"/>
    <w:rsid w:val="00616D9A"/>
    <w:rsid w:val="00616F19"/>
    <w:rsid w:val="0062091B"/>
    <w:rsid w:val="0062326F"/>
    <w:rsid w:val="00627F12"/>
    <w:rsid w:val="00631BDD"/>
    <w:rsid w:val="006327F3"/>
    <w:rsid w:val="006368BD"/>
    <w:rsid w:val="00641358"/>
    <w:rsid w:val="0064135A"/>
    <w:rsid w:val="00641BB8"/>
    <w:rsid w:val="00641D52"/>
    <w:rsid w:val="00641EE9"/>
    <w:rsid w:val="00642296"/>
    <w:rsid w:val="00642D9D"/>
    <w:rsid w:val="0064383E"/>
    <w:rsid w:val="00643E23"/>
    <w:rsid w:val="00644037"/>
    <w:rsid w:val="00644DD2"/>
    <w:rsid w:val="00646F30"/>
    <w:rsid w:val="006505E1"/>
    <w:rsid w:val="0065178D"/>
    <w:rsid w:val="00651919"/>
    <w:rsid w:val="006520A2"/>
    <w:rsid w:val="006530BA"/>
    <w:rsid w:val="0065390B"/>
    <w:rsid w:val="00655993"/>
    <w:rsid w:val="00655CBB"/>
    <w:rsid w:val="0065643B"/>
    <w:rsid w:val="00657266"/>
    <w:rsid w:val="00657464"/>
    <w:rsid w:val="00664495"/>
    <w:rsid w:val="00664C32"/>
    <w:rsid w:val="00665EA4"/>
    <w:rsid w:val="0067167A"/>
    <w:rsid w:val="0067287B"/>
    <w:rsid w:val="00672D71"/>
    <w:rsid w:val="00674001"/>
    <w:rsid w:val="006763CB"/>
    <w:rsid w:val="00677722"/>
    <w:rsid w:val="0067785E"/>
    <w:rsid w:val="006800E0"/>
    <w:rsid w:val="006812D5"/>
    <w:rsid w:val="0068514B"/>
    <w:rsid w:val="006909F2"/>
    <w:rsid w:val="006923CE"/>
    <w:rsid w:val="006942B5"/>
    <w:rsid w:val="00696643"/>
    <w:rsid w:val="006A0FDA"/>
    <w:rsid w:val="006A37DC"/>
    <w:rsid w:val="006A400E"/>
    <w:rsid w:val="006A4B70"/>
    <w:rsid w:val="006A53AC"/>
    <w:rsid w:val="006B1CC6"/>
    <w:rsid w:val="006B3CBA"/>
    <w:rsid w:val="006B3D1E"/>
    <w:rsid w:val="006B4C08"/>
    <w:rsid w:val="006B4D8E"/>
    <w:rsid w:val="006B539C"/>
    <w:rsid w:val="006B5410"/>
    <w:rsid w:val="006B5F39"/>
    <w:rsid w:val="006C04E0"/>
    <w:rsid w:val="006C3935"/>
    <w:rsid w:val="006C70C5"/>
    <w:rsid w:val="006C7297"/>
    <w:rsid w:val="006C7A33"/>
    <w:rsid w:val="006D2A93"/>
    <w:rsid w:val="006D34CB"/>
    <w:rsid w:val="006D3E1C"/>
    <w:rsid w:val="006D4387"/>
    <w:rsid w:val="006D6487"/>
    <w:rsid w:val="006D75FE"/>
    <w:rsid w:val="006D7918"/>
    <w:rsid w:val="006E1888"/>
    <w:rsid w:val="006E24AE"/>
    <w:rsid w:val="006E35C7"/>
    <w:rsid w:val="006E7AF3"/>
    <w:rsid w:val="006F190E"/>
    <w:rsid w:val="006F1A04"/>
    <w:rsid w:val="006F207D"/>
    <w:rsid w:val="006F36C5"/>
    <w:rsid w:val="006F37E5"/>
    <w:rsid w:val="006F3BFA"/>
    <w:rsid w:val="006F3F0B"/>
    <w:rsid w:val="006F47E4"/>
    <w:rsid w:val="006F50A9"/>
    <w:rsid w:val="006F5DB6"/>
    <w:rsid w:val="00701E21"/>
    <w:rsid w:val="00702A62"/>
    <w:rsid w:val="00702BE5"/>
    <w:rsid w:val="0070327C"/>
    <w:rsid w:val="00705876"/>
    <w:rsid w:val="0070707D"/>
    <w:rsid w:val="00707977"/>
    <w:rsid w:val="00707B2A"/>
    <w:rsid w:val="0071057C"/>
    <w:rsid w:val="007119E3"/>
    <w:rsid w:val="007121BF"/>
    <w:rsid w:val="00715BCB"/>
    <w:rsid w:val="00716D41"/>
    <w:rsid w:val="0072033B"/>
    <w:rsid w:val="007226D5"/>
    <w:rsid w:val="00722980"/>
    <w:rsid w:val="0072538C"/>
    <w:rsid w:val="00725F37"/>
    <w:rsid w:val="0072700E"/>
    <w:rsid w:val="00732BCB"/>
    <w:rsid w:val="00732E12"/>
    <w:rsid w:val="00734253"/>
    <w:rsid w:val="00735F1C"/>
    <w:rsid w:val="0073750D"/>
    <w:rsid w:val="00737CC5"/>
    <w:rsid w:val="00741D56"/>
    <w:rsid w:val="0074228C"/>
    <w:rsid w:val="00743170"/>
    <w:rsid w:val="00743DFC"/>
    <w:rsid w:val="007453BD"/>
    <w:rsid w:val="00746581"/>
    <w:rsid w:val="00746D54"/>
    <w:rsid w:val="00751CBF"/>
    <w:rsid w:val="00751D04"/>
    <w:rsid w:val="00752BDB"/>
    <w:rsid w:val="0075529F"/>
    <w:rsid w:val="0075751B"/>
    <w:rsid w:val="00762403"/>
    <w:rsid w:val="0076293D"/>
    <w:rsid w:val="00763B22"/>
    <w:rsid w:val="0076435D"/>
    <w:rsid w:val="00764B6F"/>
    <w:rsid w:val="007659D6"/>
    <w:rsid w:val="0076706C"/>
    <w:rsid w:val="0076725D"/>
    <w:rsid w:val="0077058E"/>
    <w:rsid w:val="007726D9"/>
    <w:rsid w:val="00774501"/>
    <w:rsid w:val="00775240"/>
    <w:rsid w:val="00775FA9"/>
    <w:rsid w:val="0077681E"/>
    <w:rsid w:val="00782842"/>
    <w:rsid w:val="007828A5"/>
    <w:rsid w:val="00783790"/>
    <w:rsid w:val="00784053"/>
    <w:rsid w:val="007840D1"/>
    <w:rsid w:val="0078417B"/>
    <w:rsid w:val="00785A9D"/>
    <w:rsid w:val="0078609B"/>
    <w:rsid w:val="007861F2"/>
    <w:rsid w:val="007871D3"/>
    <w:rsid w:val="00787A57"/>
    <w:rsid w:val="00790B61"/>
    <w:rsid w:val="007915D2"/>
    <w:rsid w:val="0079735F"/>
    <w:rsid w:val="007A0347"/>
    <w:rsid w:val="007A4C06"/>
    <w:rsid w:val="007A5C49"/>
    <w:rsid w:val="007A616E"/>
    <w:rsid w:val="007A6D05"/>
    <w:rsid w:val="007A7B51"/>
    <w:rsid w:val="007B28B1"/>
    <w:rsid w:val="007B2C22"/>
    <w:rsid w:val="007B3142"/>
    <w:rsid w:val="007B4252"/>
    <w:rsid w:val="007C2395"/>
    <w:rsid w:val="007C4B26"/>
    <w:rsid w:val="007D31CE"/>
    <w:rsid w:val="007D32CD"/>
    <w:rsid w:val="007D5B4B"/>
    <w:rsid w:val="007D78E4"/>
    <w:rsid w:val="007E1E97"/>
    <w:rsid w:val="007E52E2"/>
    <w:rsid w:val="007E7E8D"/>
    <w:rsid w:val="007F0FC2"/>
    <w:rsid w:val="007F168E"/>
    <w:rsid w:val="007F2F0D"/>
    <w:rsid w:val="007F3E07"/>
    <w:rsid w:val="007F685C"/>
    <w:rsid w:val="007F6D65"/>
    <w:rsid w:val="007F6F76"/>
    <w:rsid w:val="00801787"/>
    <w:rsid w:val="00802C78"/>
    <w:rsid w:val="00803CC2"/>
    <w:rsid w:val="0080453B"/>
    <w:rsid w:val="0080796F"/>
    <w:rsid w:val="008116E5"/>
    <w:rsid w:val="0081386C"/>
    <w:rsid w:val="00814B1A"/>
    <w:rsid w:val="00814E65"/>
    <w:rsid w:val="008151A9"/>
    <w:rsid w:val="0081528C"/>
    <w:rsid w:val="00822B1C"/>
    <w:rsid w:val="00823E75"/>
    <w:rsid w:val="00826A73"/>
    <w:rsid w:val="00827723"/>
    <w:rsid w:val="00827C2C"/>
    <w:rsid w:val="00832101"/>
    <w:rsid w:val="00833942"/>
    <w:rsid w:val="008343A4"/>
    <w:rsid w:val="00836B60"/>
    <w:rsid w:val="00841B97"/>
    <w:rsid w:val="00843758"/>
    <w:rsid w:val="00843A51"/>
    <w:rsid w:val="00845E57"/>
    <w:rsid w:val="008466CD"/>
    <w:rsid w:val="0084672B"/>
    <w:rsid w:val="00847F9A"/>
    <w:rsid w:val="0085147E"/>
    <w:rsid w:val="00852934"/>
    <w:rsid w:val="0085358D"/>
    <w:rsid w:val="00853890"/>
    <w:rsid w:val="00855D0E"/>
    <w:rsid w:val="00856BA4"/>
    <w:rsid w:val="008607D8"/>
    <w:rsid w:val="0086138F"/>
    <w:rsid w:val="00861A2D"/>
    <w:rsid w:val="00862F0C"/>
    <w:rsid w:val="00864750"/>
    <w:rsid w:val="00865849"/>
    <w:rsid w:val="0086797F"/>
    <w:rsid w:val="0087044A"/>
    <w:rsid w:val="0087058C"/>
    <w:rsid w:val="00870B24"/>
    <w:rsid w:val="00870D9B"/>
    <w:rsid w:val="00871AF6"/>
    <w:rsid w:val="00871B5F"/>
    <w:rsid w:val="00871F22"/>
    <w:rsid w:val="00874B64"/>
    <w:rsid w:val="008801FE"/>
    <w:rsid w:val="00880642"/>
    <w:rsid w:val="0088129A"/>
    <w:rsid w:val="00881B9A"/>
    <w:rsid w:val="008833EB"/>
    <w:rsid w:val="008835AB"/>
    <w:rsid w:val="00884D82"/>
    <w:rsid w:val="00885C9C"/>
    <w:rsid w:val="00885D3A"/>
    <w:rsid w:val="008872C4"/>
    <w:rsid w:val="00887F33"/>
    <w:rsid w:val="00892D0A"/>
    <w:rsid w:val="00893064"/>
    <w:rsid w:val="008939FD"/>
    <w:rsid w:val="0089440B"/>
    <w:rsid w:val="0089745C"/>
    <w:rsid w:val="00897EEB"/>
    <w:rsid w:val="008A1AD7"/>
    <w:rsid w:val="008A7AD9"/>
    <w:rsid w:val="008B0FD4"/>
    <w:rsid w:val="008B516D"/>
    <w:rsid w:val="008B5649"/>
    <w:rsid w:val="008B7E9A"/>
    <w:rsid w:val="008C0955"/>
    <w:rsid w:val="008C2591"/>
    <w:rsid w:val="008C273D"/>
    <w:rsid w:val="008C5A1A"/>
    <w:rsid w:val="008C5AC9"/>
    <w:rsid w:val="008D1002"/>
    <w:rsid w:val="008D1872"/>
    <w:rsid w:val="008D18FF"/>
    <w:rsid w:val="008D2296"/>
    <w:rsid w:val="008D2C5F"/>
    <w:rsid w:val="008D4F67"/>
    <w:rsid w:val="008D6BF3"/>
    <w:rsid w:val="008E06CF"/>
    <w:rsid w:val="008F3E6A"/>
    <w:rsid w:val="008F4215"/>
    <w:rsid w:val="008F4E79"/>
    <w:rsid w:val="008F672A"/>
    <w:rsid w:val="008F6B63"/>
    <w:rsid w:val="008F7447"/>
    <w:rsid w:val="009002E7"/>
    <w:rsid w:val="00903932"/>
    <w:rsid w:val="00905E2E"/>
    <w:rsid w:val="0091083B"/>
    <w:rsid w:val="00910891"/>
    <w:rsid w:val="0091235E"/>
    <w:rsid w:val="009128E6"/>
    <w:rsid w:val="009133A0"/>
    <w:rsid w:val="009140BA"/>
    <w:rsid w:val="009145C8"/>
    <w:rsid w:val="009152C7"/>
    <w:rsid w:val="00920292"/>
    <w:rsid w:val="00920BA2"/>
    <w:rsid w:val="009231EB"/>
    <w:rsid w:val="009244F7"/>
    <w:rsid w:val="00925A40"/>
    <w:rsid w:val="009269E1"/>
    <w:rsid w:val="00926C8F"/>
    <w:rsid w:val="00930537"/>
    <w:rsid w:val="009308BF"/>
    <w:rsid w:val="00934B4D"/>
    <w:rsid w:val="0093584F"/>
    <w:rsid w:val="009416D6"/>
    <w:rsid w:val="009420B4"/>
    <w:rsid w:val="00944F13"/>
    <w:rsid w:val="00945BEF"/>
    <w:rsid w:val="00950ABB"/>
    <w:rsid w:val="009510AC"/>
    <w:rsid w:val="00952E78"/>
    <w:rsid w:val="00956A3E"/>
    <w:rsid w:val="00956DEA"/>
    <w:rsid w:val="00960EF0"/>
    <w:rsid w:val="009612EC"/>
    <w:rsid w:val="009613BE"/>
    <w:rsid w:val="00964F2D"/>
    <w:rsid w:val="0096638C"/>
    <w:rsid w:val="00966810"/>
    <w:rsid w:val="00966CCF"/>
    <w:rsid w:val="00966E4D"/>
    <w:rsid w:val="00967581"/>
    <w:rsid w:val="0096773E"/>
    <w:rsid w:val="0097312B"/>
    <w:rsid w:val="00973EF3"/>
    <w:rsid w:val="0097495F"/>
    <w:rsid w:val="00974ADD"/>
    <w:rsid w:val="00976184"/>
    <w:rsid w:val="00980442"/>
    <w:rsid w:val="009806AE"/>
    <w:rsid w:val="0098088B"/>
    <w:rsid w:val="0098527F"/>
    <w:rsid w:val="0098540A"/>
    <w:rsid w:val="00986D2A"/>
    <w:rsid w:val="00987D8A"/>
    <w:rsid w:val="00987DE3"/>
    <w:rsid w:val="0099251F"/>
    <w:rsid w:val="00993D99"/>
    <w:rsid w:val="0099406F"/>
    <w:rsid w:val="0099490B"/>
    <w:rsid w:val="00994BDB"/>
    <w:rsid w:val="00995C90"/>
    <w:rsid w:val="009A0DB1"/>
    <w:rsid w:val="009A316B"/>
    <w:rsid w:val="009A4E74"/>
    <w:rsid w:val="009B5A01"/>
    <w:rsid w:val="009B5CC8"/>
    <w:rsid w:val="009B5D53"/>
    <w:rsid w:val="009C3A3D"/>
    <w:rsid w:val="009C3DE3"/>
    <w:rsid w:val="009D1719"/>
    <w:rsid w:val="009D27B5"/>
    <w:rsid w:val="009D30B4"/>
    <w:rsid w:val="009D664B"/>
    <w:rsid w:val="009D6B16"/>
    <w:rsid w:val="009D7002"/>
    <w:rsid w:val="009D7CFC"/>
    <w:rsid w:val="009E00E4"/>
    <w:rsid w:val="009E033D"/>
    <w:rsid w:val="009E0DEF"/>
    <w:rsid w:val="009E6B7A"/>
    <w:rsid w:val="009E77DA"/>
    <w:rsid w:val="009E7FD5"/>
    <w:rsid w:val="009F08CB"/>
    <w:rsid w:val="009F0F19"/>
    <w:rsid w:val="009F1804"/>
    <w:rsid w:val="009F1A6B"/>
    <w:rsid w:val="009F1D67"/>
    <w:rsid w:val="009F257C"/>
    <w:rsid w:val="009F6452"/>
    <w:rsid w:val="009F79B6"/>
    <w:rsid w:val="00A00FEE"/>
    <w:rsid w:val="00A02A6A"/>
    <w:rsid w:val="00A02C70"/>
    <w:rsid w:val="00A02DE1"/>
    <w:rsid w:val="00A035DF"/>
    <w:rsid w:val="00A0480C"/>
    <w:rsid w:val="00A05332"/>
    <w:rsid w:val="00A05EA9"/>
    <w:rsid w:val="00A06691"/>
    <w:rsid w:val="00A07C96"/>
    <w:rsid w:val="00A108AC"/>
    <w:rsid w:val="00A11655"/>
    <w:rsid w:val="00A13BCA"/>
    <w:rsid w:val="00A20B77"/>
    <w:rsid w:val="00A21D33"/>
    <w:rsid w:val="00A22654"/>
    <w:rsid w:val="00A23117"/>
    <w:rsid w:val="00A24A91"/>
    <w:rsid w:val="00A267A7"/>
    <w:rsid w:val="00A26AAD"/>
    <w:rsid w:val="00A276AE"/>
    <w:rsid w:val="00A27C0C"/>
    <w:rsid w:val="00A27FEA"/>
    <w:rsid w:val="00A309F7"/>
    <w:rsid w:val="00A30A70"/>
    <w:rsid w:val="00A319ED"/>
    <w:rsid w:val="00A32870"/>
    <w:rsid w:val="00A33162"/>
    <w:rsid w:val="00A35594"/>
    <w:rsid w:val="00A35EC2"/>
    <w:rsid w:val="00A36E53"/>
    <w:rsid w:val="00A40006"/>
    <w:rsid w:val="00A42B74"/>
    <w:rsid w:val="00A50C4F"/>
    <w:rsid w:val="00A54CB1"/>
    <w:rsid w:val="00A56FDF"/>
    <w:rsid w:val="00A5734F"/>
    <w:rsid w:val="00A620E3"/>
    <w:rsid w:val="00A622F4"/>
    <w:rsid w:val="00A62F43"/>
    <w:rsid w:val="00A63CF5"/>
    <w:rsid w:val="00A64395"/>
    <w:rsid w:val="00A70625"/>
    <w:rsid w:val="00A71EC5"/>
    <w:rsid w:val="00A71FDD"/>
    <w:rsid w:val="00A72E58"/>
    <w:rsid w:val="00A734ED"/>
    <w:rsid w:val="00A766BF"/>
    <w:rsid w:val="00A771DB"/>
    <w:rsid w:val="00A77B0E"/>
    <w:rsid w:val="00A77E50"/>
    <w:rsid w:val="00A77F5E"/>
    <w:rsid w:val="00A80B95"/>
    <w:rsid w:val="00A83C65"/>
    <w:rsid w:val="00A84C8D"/>
    <w:rsid w:val="00A85137"/>
    <w:rsid w:val="00A85811"/>
    <w:rsid w:val="00A8612D"/>
    <w:rsid w:val="00A8743A"/>
    <w:rsid w:val="00A919E8"/>
    <w:rsid w:val="00A91B68"/>
    <w:rsid w:val="00A928C3"/>
    <w:rsid w:val="00A92D13"/>
    <w:rsid w:val="00A92EA1"/>
    <w:rsid w:val="00A936FF"/>
    <w:rsid w:val="00A94213"/>
    <w:rsid w:val="00A94FBC"/>
    <w:rsid w:val="00AA0728"/>
    <w:rsid w:val="00AA0783"/>
    <w:rsid w:val="00AA1A0C"/>
    <w:rsid w:val="00AA288F"/>
    <w:rsid w:val="00AA3F5C"/>
    <w:rsid w:val="00AA5216"/>
    <w:rsid w:val="00AA65E1"/>
    <w:rsid w:val="00AB0342"/>
    <w:rsid w:val="00AB4776"/>
    <w:rsid w:val="00AB51E5"/>
    <w:rsid w:val="00AB57FF"/>
    <w:rsid w:val="00AB71AF"/>
    <w:rsid w:val="00AC5E09"/>
    <w:rsid w:val="00AC79B5"/>
    <w:rsid w:val="00AD11B9"/>
    <w:rsid w:val="00AD2565"/>
    <w:rsid w:val="00AD303C"/>
    <w:rsid w:val="00AD7CF5"/>
    <w:rsid w:val="00AE174A"/>
    <w:rsid w:val="00AE1BFF"/>
    <w:rsid w:val="00AE2843"/>
    <w:rsid w:val="00AE328D"/>
    <w:rsid w:val="00AE3D3B"/>
    <w:rsid w:val="00AE61B3"/>
    <w:rsid w:val="00AE73FE"/>
    <w:rsid w:val="00AE7984"/>
    <w:rsid w:val="00AF2F4F"/>
    <w:rsid w:val="00AF2FE4"/>
    <w:rsid w:val="00AF4B52"/>
    <w:rsid w:val="00AF4DB0"/>
    <w:rsid w:val="00AF7F25"/>
    <w:rsid w:val="00B026C6"/>
    <w:rsid w:val="00B03090"/>
    <w:rsid w:val="00B046A5"/>
    <w:rsid w:val="00B048CF"/>
    <w:rsid w:val="00B04A95"/>
    <w:rsid w:val="00B05163"/>
    <w:rsid w:val="00B05933"/>
    <w:rsid w:val="00B06BF5"/>
    <w:rsid w:val="00B06EDB"/>
    <w:rsid w:val="00B10ACA"/>
    <w:rsid w:val="00B10E37"/>
    <w:rsid w:val="00B139A0"/>
    <w:rsid w:val="00B139B0"/>
    <w:rsid w:val="00B149D6"/>
    <w:rsid w:val="00B14DC3"/>
    <w:rsid w:val="00B15B51"/>
    <w:rsid w:val="00B16AFC"/>
    <w:rsid w:val="00B16BA8"/>
    <w:rsid w:val="00B1742A"/>
    <w:rsid w:val="00B17EFD"/>
    <w:rsid w:val="00B213F3"/>
    <w:rsid w:val="00B21BD3"/>
    <w:rsid w:val="00B21E44"/>
    <w:rsid w:val="00B23869"/>
    <w:rsid w:val="00B23BD4"/>
    <w:rsid w:val="00B252CF"/>
    <w:rsid w:val="00B25C16"/>
    <w:rsid w:val="00B27DE9"/>
    <w:rsid w:val="00B317C9"/>
    <w:rsid w:val="00B33856"/>
    <w:rsid w:val="00B33EAA"/>
    <w:rsid w:val="00B35059"/>
    <w:rsid w:val="00B358C1"/>
    <w:rsid w:val="00B365F1"/>
    <w:rsid w:val="00B36A52"/>
    <w:rsid w:val="00B405A8"/>
    <w:rsid w:val="00B40B45"/>
    <w:rsid w:val="00B41637"/>
    <w:rsid w:val="00B41983"/>
    <w:rsid w:val="00B424E3"/>
    <w:rsid w:val="00B42BF4"/>
    <w:rsid w:val="00B45357"/>
    <w:rsid w:val="00B47942"/>
    <w:rsid w:val="00B504AC"/>
    <w:rsid w:val="00B51D2F"/>
    <w:rsid w:val="00B52EAF"/>
    <w:rsid w:val="00B54C05"/>
    <w:rsid w:val="00B554DD"/>
    <w:rsid w:val="00B5787E"/>
    <w:rsid w:val="00B60CB8"/>
    <w:rsid w:val="00B620EE"/>
    <w:rsid w:val="00B6480C"/>
    <w:rsid w:val="00B64DE7"/>
    <w:rsid w:val="00B64E0C"/>
    <w:rsid w:val="00B65DF6"/>
    <w:rsid w:val="00B67CFB"/>
    <w:rsid w:val="00B7186E"/>
    <w:rsid w:val="00B721D8"/>
    <w:rsid w:val="00B7274C"/>
    <w:rsid w:val="00B73BD0"/>
    <w:rsid w:val="00B74A51"/>
    <w:rsid w:val="00B75C1F"/>
    <w:rsid w:val="00B7659C"/>
    <w:rsid w:val="00B80783"/>
    <w:rsid w:val="00B8229A"/>
    <w:rsid w:val="00B82B9F"/>
    <w:rsid w:val="00B834E4"/>
    <w:rsid w:val="00B83A1B"/>
    <w:rsid w:val="00B844A1"/>
    <w:rsid w:val="00B85D6E"/>
    <w:rsid w:val="00B92351"/>
    <w:rsid w:val="00B95892"/>
    <w:rsid w:val="00B95E65"/>
    <w:rsid w:val="00B95F4A"/>
    <w:rsid w:val="00B9756F"/>
    <w:rsid w:val="00BA0A92"/>
    <w:rsid w:val="00BA173D"/>
    <w:rsid w:val="00BA1B24"/>
    <w:rsid w:val="00BA1F32"/>
    <w:rsid w:val="00BA1F81"/>
    <w:rsid w:val="00BA3525"/>
    <w:rsid w:val="00BA3E69"/>
    <w:rsid w:val="00BA457B"/>
    <w:rsid w:val="00BA51A8"/>
    <w:rsid w:val="00BA7DDE"/>
    <w:rsid w:val="00BB4039"/>
    <w:rsid w:val="00BB5CFE"/>
    <w:rsid w:val="00BB5E39"/>
    <w:rsid w:val="00BC1AC0"/>
    <w:rsid w:val="00BC419B"/>
    <w:rsid w:val="00BC49E0"/>
    <w:rsid w:val="00BC6AAD"/>
    <w:rsid w:val="00BD0409"/>
    <w:rsid w:val="00BD04E4"/>
    <w:rsid w:val="00BD35A3"/>
    <w:rsid w:val="00BD41A7"/>
    <w:rsid w:val="00BD4B32"/>
    <w:rsid w:val="00BD5D04"/>
    <w:rsid w:val="00BD7064"/>
    <w:rsid w:val="00BE12A7"/>
    <w:rsid w:val="00BE422B"/>
    <w:rsid w:val="00BE5427"/>
    <w:rsid w:val="00BE6832"/>
    <w:rsid w:val="00BE7FD6"/>
    <w:rsid w:val="00BF1776"/>
    <w:rsid w:val="00BF39AD"/>
    <w:rsid w:val="00BF4690"/>
    <w:rsid w:val="00BF56F5"/>
    <w:rsid w:val="00BF5F9F"/>
    <w:rsid w:val="00BF669A"/>
    <w:rsid w:val="00BF6744"/>
    <w:rsid w:val="00BF7DD7"/>
    <w:rsid w:val="00C01F5E"/>
    <w:rsid w:val="00C01FFD"/>
    <w:rsid w:val="00C0243C"/>
    <w:rsid w:val="00C03C6B"/>
    <w:rsid w:val="00C0543F"/>
    <w:rsid w:val="00C062F1"/>
    <w:rsid w:val="00C10995"/>
    <w:rsid w:val="00C10EA5"/>
    <w:rsid w:val="00C12003"/>
    <w:rsid w:val="00C120D6"/>
    <w:rsid w:val="00C12660"/>
    <w:rsid w:val="00C1393D"/>
    <w:rsid w:val="00C15AF7"/>
    <w:rsid w:val="00C162B2"/>
    <w:rsid w:val="00C16E57"/>
    <w:rsid w:val="00C1742A"/>
    <w:rsid w:val="00C17999"/>
    <w:rsid w:val="00C20226"/>
    <w:rsid w:val="00C206AF"/>
    <w:rsid w:val="00C21047"/>
    <w:rsid w:val="00C21D64"/>
    <w:rsid w:val="00C2437E"/>
    <w:rsid w:val="00C27613"/>
    <w:rsid w:val="00C306B2"/>
    <w:rsid w:val="00C31872"/>
    <w:rsid w:val="00C3538C"/>
    <w:rsid w:val="00C35C12"/>
    <w:rsid w:val="00C3686E"/>
    <w:rsid w:val="00C36AAD"/>
    <w:rsid w:val="00C426CC"/>
    <w:rsid w:val="00C428D2"/>
    <w:rsid w:val="00C43328"/>
    <w:rsid w:val="00C44444"/>
    <w:rsid w:val="00C55734"/>
    <w:rsid w:val="00C56C5B"/>
    <w:rsid w:val="00C60008"/>
    <w:rsid w:val="00C600FC"/>
    <w:rsid w:val="00C63D71"/>
    <w:rsid w:val="00C6552D"/>
    <w:rsid w:val="00C655D7"/>
    <w:rsid w:val="00C65A22"/>
    <w:rsid w:val="00C67927"/>
    <w:rsid w:val="00C701E2"/>
    <w:rsid w:val="00C72B72"/>
    <w:rsid w:val="00C73632"/>
    <w:rsid w:val="00C7451F"/>
    <w:rsid w:val="00C75A23"/>
    <w:rsid w:val="00C76988"/>
    <w:rsid w:val="00C76C7E"/>
    <w:rsid w:val="00C7734B"/>
    <w:rsid w:val="00C82470"/>
    <w:rsid w:val="00C82A27"/>
    <w:rsid w:val="00C86540"/>
    <w:rsid w:val="00C87F71"/>
    <w:rsid w:val="00C920A3"/>
    <w:rsid w:val="00C94133"/>
    <w:rsid w:val="00C95834"/>
    <w:rsid w:val="00C96849"/>
    <w:rsid w:val="00C96A44"/>
    <w:rsid w:val="00C97B4F"/>
    <w:rsid w:val="00C97C5E"/>
    <w:rsid w:val="00CA1B82"/>
    <w:rsid w:val="00CA2ADF"/>
    <w:rsid w:val="00CA6051"/>
    <w:rsid w:val="00CB3001"/>
    <w:rsid w:val="00CB36D9"/>
    <w:rsid w:val="00CB4BAE"/>
    <w:rsid w:val="00CB5451"/>
    <w:rsid w:val="00CB70B3"/>
    <w:rsid w:val="00CC10B5"/>
    <w:rsid w:val="00CC1C09"/>
    <w:rsid w:val="00CC2A2B"/>
    <w:rsid w:val="00CC4783"/>
    <w:rsid w:val="00CC4D44"/>
    <w:rsid w:val="00CC5371"/>
    <w:rsid w:val="00CC68C7"/>
    <w:rsid w:val="00CC6965"/>
    <w:rsid w:val="00CC7D35"/>
    <w:rsid w:val="00CD35DB"/>
    <w:rsid w:val="00CD3AEE"/>
    <w:rsid w:val="00CD3EC2"/>
    <w:rsid w:val="00CD6430"/>
    <w:rsid w:val="00CE0557"/>
    <w:rsid w:val="00CE1857"/>
    <w:rsid w:val="00CE32FF"/>
    <w:rsid w:val="00CE3C37"/>
    <w:rsid w:val="00CE501B"/>
    <w:rsid w:val="00CE573F"/>
    <w:rsid w:val="00CE698C"/>
    <w:rsid w:val="00CE7CF2"/>
    <w:rsid w:val="00CF00C0"/>
    <w:rsid w:val="00CF11DB"/>
    <w:rsid w:val="00CF2C1E"/>
    <w:rsid w:val="00CF5C47"/>
    <w:rsid w:val="00D0018A"/>
    <w:rsid w:val="00D024F8"/>
    <w:rsid w:val="00D03F71"/>
    <w:rsid w:val="00D04246"/>
    <w:rsid w:val="00D04E17"/>
    <w:rsid w:val="00D066A7"/>
    <w:rsid w:val="00D07FF7"/>
    <w:rsid w:val="00D107BD"/>
    <w:rsid w:val="00D1344B"/>
    <w:rsid w:val="00D1389F"/>
    <w:rsid w:val="00D14CA4"/>
    <w:rsid w:val="00D170AE"/>
    <w:rsid w:val="00D222D1"/>
    <w:rsid w:val="00D22C27"/>
    <w:rsid w:val="00D23502"/>
    <w:rsid w:val="00D24D7C"/>
    <w:rsid w:val="00D24E12"/>
    <w:rsid w:val="00D25F0E"/>
    <w:rsid w:val="00D26E78"/>
    <w:rsid w:val="00D27DEE"/>
    <w:rsid w:val="00D30FD0"/>
    <w:rsid w:val="00D362DD"/>
    <w:rsid w:val="00D363BD"/>
    <w:rsid w:val="00D4020C"/>
    <w:rsid w:val="00D4138F"/>
    <w:rsid w:val="00D44496"/>
    <w:rsid w:val="00D452A9"/>
    <w:rsid w:val="00D45D9D"/>
    <w:rsid w:val="00D5135F"/>
    <w:rsid w:val="00D51866"/>
    <w:rsid w:val="00D53A52"/>
    <w:rsid w:val="00D53F42"/>
    <w:rsid w:val="00D54DF9"/>
    <w:rsid w:val="00D55B76"/>
    <w:rsid w:val="00D55E79"/>
    <w:rsid w:val="00D60C55"/>
    <w:rsid w:val="00D70428"/>
    <w:rsid w:val="00D70E30"/>
    <w:rsid w:val="00D71572"/>
    <w:rsid w:val="00D72A36"/>
    <w:rsid w:val="00D7332F"/>
    <w:rsid w:val="00D744A4"/>
    <w:rsid w:val="00D74FE0"/>
    <w:rsid w:val="00D75161"/>
    <w:rsid w:val="00D76AFA"/>
    <w:rsid w:val="00D77F7F"/>
    <w:rsid w:val="00D817BE"/>
    <w:rsid w:val="00D86C81"/>
    <w:rsid w:val="00D8748B"/>
    <w:rsid w:val="00D87E0A"/>
    <w:rsid w:val="00D87FBE"/>
    <w:rsid w:val="00D93F26"/>
    <w:rsid w:val="00D94A72"/>
    <w:rsid w:val="00D95657"/>
    <w:rsid w:val="00D97E99"/>
    <w:rsid w:val="00DA2A57"/>
    <w:rsid w:val="00DA44F6"/>
    <w:rsid w:val="00DA53CC"/>
    <w:rsid w:val="00DA6D5B"/>
    <w:rsid w:val="00DA7482"/>
    <w:rsid w:val="00DB0D11"/>
    <w:rsid w:val="00DB31D0"/>
    <w:rsid w:val="00DB40D4"/>
    <w:rsid w:val="00DB4D8C"/>
    <w:rsid w:val="00DB6426"/>
    <w:rsid w:val="00DB7599"/>
    <w:rsid w:val="00DB7694"/>
    <w:rsid w:val="00DC1168"/>
    <w:rsid w:val="00DC30BC"/>
    <w:rsid w:val="00DC386C"/>
    <w:rsid w:val="00DC4534"/>
    <w:rsid w:val="00DC6A42"/>
    <w:rsid w:val="00DC6AB5"/>
    <w:rsid w:val="00DC6F85"/>
    <w:rsid w:val="00DD0FF3"/>
    <w:rsid w:val="00DD1323"/>
    <w:rsid w:val="00DD3728"/>
    <w:rsid w:val="00DD504E"/>
    <w:rsid w:val="00DD5DFD"/>
    <w:rsid w:val="00DD784B"/>
    <w:rsid w:val="00DD7F7F"/>
    <w:rsid w:val="00DE080B"/>
    <w:rsid w:val="00DE295A"/>
    <w:rsid w:val="00DE4648"/>
    <w:rsid w:val="00DE483C"/>
    <w:rsid w:val="00DE4B55"/>
    <w:rsid w:val="00DE6555"/>
    <w:rsid w:val="00DE7EA7"/>
    <w:rsid w:val="00DF501B"/>
    <w:rsid w:val="00DF5370"/>
    <w:rsid w:val="00DF61BE"/>
    <w:rsid w:val="00DF64F0"/>
    <w:rsid w:val="00DF7B3B"/>
    <w:rsid w:val="00E0071E"/>
    <w:rsid w:val="00E008E2"/>
    <w:rsid w:val="00E02E10"/>
    <w:rsid w:val="00E03FED"/>
    <w:rsid w:val="00E05101"/>
    <w:rsid w:val="00E05346"/>
    <w:rsid w:val="00E06350"/>
    <w:rsid w:val="00E10FBC"/>
    <w:rsid w:val="00E13262"/>
    <w:rsid w:val="00E148B2"/>
    <w:rsid w:val="00E14F95"/>
    <w:rsid w:val="00E1507F"/>
    <w:rsid w:val="00E17F77"/>
    <w:rsid w:val="00E24557"/>
    <w:rsid w:val="00E24580"/>
    <w:rsid w:val="00E261BA"/>
    <w:rsid w:val="00E30830"/>
    <w:rsid w:val="00E3234E"/>
    <w:rsid w:val="00E34BAB"/>
    <w:rsid w:val="00E35B18"/>
    <w:rsid w:val="00E35EC8"/>
    <w:rsid w:val="00E36D35"/>
    <w:rsid w:val="00E37517"/>
    <w:rsid w:val="00E378D4"/>
    <w:rsid w:val="00E40110"/>
    <w:rsid w:val="00E41544"/>
    <w:rsid w:val="00E41A15"/>
    <w:rsid w:val="00E41FA2"/>
    <w:rsid w:val="00E42D97"/>
    <w:rsid w:val="00E434DB"/>
    <w:rsid w:val="00E44701"/>
    <w:rsid w:val="00E50165"/>
    <w:rsid w:val="00E5029E"/>
    <w:rsid w:val="00E50AB8"/>
    <w:rsid w:val="00E51BCF"/>
    <w:rsid w:val="00E5300B"/>
    <w:rsid w:val="00E53FFD"/>
    <w:rsid w:val="00E5419D"/>
    <w:rsid w:val="00E5484A"/>
    <w:rsid w:val="00E54A16"/>
    <w:rsid w:val="00E552CF"/>
    <w:rsid w:val="00E562CF"/>
    <w:rsid w:val="00E6006A"/>
    <w:rsid w:val="00E6169A"/>
    <w:rsid w:val="00E6393E"/>
    <w:rsid w:val="00E65565"/>
    <w:rsid w:val="00E6784E"/>
    <w:rsid w:val="00E71791"/>
    <w:rsid w:val="00E725A8"/>
    <w:rsid w:val="00E726D3"/>
    <w:rsid w:val="00E7277A"/>
    <w:rsid w:val="00E738B9"/>
    <w:rsid w:val="00E758E9"/>
    <w:rsid w:val="00E809C3"/>
    <w:rsid w:val="00E80F11"/>
    <w:rsid w:val="00E81DC3"/>
    <w:rsid w:val="00E81E57"/>
    <w:rsid w:val="00E83A62"/>
    <w:rsid w:val="00E83BF0"/>
    <w:rsid w:val="00E85564"/>
    <w:rsid w:val="00E85B54"/>
    <w:rsid w:val="00E90C1D"/>
    <w:rsid w:val="00E91066"/>
    <w:rsid w:val="00E91578"/>
    <w:rsid w:val="00E942D3"/>
    <w:rsid w:val="00E9479C"/>
    <w:rsid w:val="00E947DD"/>
    <w:rsid w:val="00E95D38"/>
    <w:rsid w:val="00E96153"/>
    <w:rsid w:val="00E96774"/>
    <w:rsid w:val="00E972A5"/>
    <w:rsid w:val="00E97505"/>
    <w:rsid w:val="00E977FC"/>
    <w:rsid w:val="00EA0C94"/>
    <w:rsid w:val="00EA1D7F"/>
    <w:rsid w:val="00EA44C7"/>
    <w:rsid w:val="00EA5CE8"/>
    <w:rsid w:val="00EA5D56"/>
    <w:rsid w:val="00EA644E"/>
    <w:rsid w:val="00EA741E"/>
    <w:rsid w:val="00EB04C0"/>
    <w:rsid w:val="00EB0B90"/>
    <w:rsid w:val="00EB1566"/>
    <w:rsid w:val="00EB3E80"/>
    <w:rsid w:val="00EB3FAB"/>
    <w:rsid w:val="00EB4474"/>
    <w:rsid w:val="00EB4AD3"/>
    <w:rsid w:val="00EB7529"/>
    <w:rsid w:val="00EC3C2C"/>
    <w:rsid w:val="00EC5BAC"/>
    <w:rsid w:val="00ED3571"/>
    <w:rsid w:val="00ED3A4D"/>
    <w:rsid w:val="00ED42AF"/>
    <w:rsid w:val="00ED470D"/>
    <w:rsid w:val="00ED7864"/>
    <w:rsid w:val="00EE0064"/>
    <w:rsid w:val="00EE1BA6"/>
    <w:rsid w:val="00EE2409"/>
    <w:rsid w:val="00EE30D6"/>
    <w:rsid w:val="00EE5F2D"/>
    <w:rsid w:val="00EE6B60"/>
    <w:rsid w:val="00EE728E"/>
    <w:rsid w:val="00EF129E"/>
    <w:rsid w:val="00EF1459"/>
    <w:rsid w:val="00EF39C5"/>
    <w:rsid w:val="00EF51F0"/>
    <w:rsid w:val="00EF5979"/>
    <w:rsid w:val="00EF5D45"/>
    <w:rsid w:val="00EF6551"/>
    <w:rsid w:val="00EF6C4F"/>
    <w:rsid w:val="00F0473F"/>
    <w:rsid w:val="00F04A02"/>
    <w:rsid w:val="00F06035"/>
    <w:rsid w:val="00F075A4"/>
    <w:rsid w:val="00F10DB4"/>
    <w:rsid w:val="00F1162F"/>
    <w:rsid w:val="00F12E69"/>
    <w:rsid w:val="00F135C0"/>
    <w:rsid w:val="00F141E1"/>
    <w:rsid w:val="00F16634"/>
    <w:rsid w:val="00F20204"/>
    <w:rsid w:val="00F21128"/>
    <w:rsid w:val="00F21D12"/>
    <w:rsid w:val="00F2290D"/>
    <w:rsid w:val="00F22F51"/>
    <w:rsid w:val="00F25E79"/>
    <w:rsid w:val="00F272D1"/>
    <w:rsid w:val="00F27E7E"/>
    <w:rsid w:val="00F32E0F"/>
    <w:rsid w:val="00F32EEB"/>
    <w:rsid w:val="00F34F77"/>
    <w:rsid w:val="00F3518C"/>
    <w:rsid w:val="00F37E38"/>
    <w:rsid w:val="00F422DD"/>
    <w:rsid w:val="00F42E71"/>
    <w:rsid w:val="00F4474D"/>
    <w:rsid w:val="00F479B4"/>
    <w:rsid w:val="00F502A1"/>
    <w:rsid w:val="00F50597"/>
    <w:rsid w:val="00F5331B"/>
    <w:rsid w:val="00F53DD3"/>
    <w:rsid w:val="00F53F9A"/>
    <w:rsid w:val="00F572A6"/>
    <w:rsid w:val="00F57DC6"/>
    <w:rsid w:val="00F61FED"/>
    <w:rsid w:val="00F62727"/>
    <w:rsid w:val="00F627C5"/>
    <w:rsid w:val="00F661BD"/>
    <w:rsid w:val="00F709CE"/>
    <w:rsid w:val="00F71216"/>
    <w:rsid w:val="00F734F8"/>
    <w:rsid w:val="00F74677"/>
    <w:rsid w:val="00F75137"/>
    <w:rsid w:val="00F75D45"/>
    <w:rsid w:val="00F76399"/>
    <w:rsid w:val="00F770BB"/>
    <w:rsid w:val="00F81C5A"/>
    <w:rsid w:val="00F82EA6"/>
    <w:rsid w:val="00F8396E"/>
    <w:rsid w:val="00F87CDE"/>
    <w:rsid w:val="00F9025C"/>
    <w:rsid w:val="00F9052C"/>
    <w:rsid w:val="00F90D08"/>
    <w:rsid w:val="00F90DB3"/>
    <w:rsid w:val="00F93093"/>
    <w:rsid w:val="00F95871"/>
    <w:rsid w:val="00FA1422"/>
    <w:rsid w:val="00FA1461"/>
    <w:rsid w:val="00FA1676"/>
    <w:rsid w:val="00FA207C"/>
    <w:rsid w:val="00FA3C0F"/>
    <w:rsid w:val="00FA6883"/>
    <w:rsid w:val="00FA6C2C"/>
    <w:rsid w:val="00FA6D64"/>
    <w:rsid w:val="00FB26A9"/>
    <w:rsid w:val="00FB6D0E"/>
    <w:rsid w:val="00FB7096"/>
    <w:rsid w:val="00FC208A"/>
    <w:rsid w:val="00FC4582"/>
    <w:rsid w:val="00FC5531"/>
    <w:rsid w:val="00FC798D"/>
    <w:rsid w:val="00FC799F"/>
    <w:rsid w:val="00FD2519"/>
    <w:rsid w:val="00FD308C"/>
    <w:rsid w:val="00FD3C53"/>
    <w:rsid w:val="00FD42A9"/>
    <w:rsid w:val="00FD4557"/>
    <w:rsid w:val="00FD7083"/>
    <w:rsid w:val="00FD77DC"/>
    <w:rsid w:val="00FD78CA"/>
    <w:rsid w:val="00FD798F"/>
    <w:rsid w:val="00FE2E2A"/>
    <w:rsid w:val="00FE4256"/>
    <w:rsid w:val="00FE56D4"/>
    <w:rsid w:val="00FF117E"/>
    <w:rsid w:val="00FF19E2"/>
    <w:rsid w:val="00FF22B1"/>
    <w:rsid w:val="00FF257B"/>
    <w:rsid w:val="00FF26DA"/>
    <w:rsid w:val="00FF2C50"/>
    <w:rsid w:val="00FF2EBE"/>
    <w:rsid w:val="00FF3055"/>
    <w:rsid w:val="00FF3313"/>
    <w:rsid w:val="00FF43EE"/>
    <w:rsid w:val="00FF6C93"/>
    <w:rsid w:val="00FF7C13"/>
    <w:rsid w:val="00FF7C89"/>
    <w:rsid w:val="00FF7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C4C3B12"/>
  <w15:chartTrackingRefBased/>
  <w15:docId w15:val="{4A2E632D-F5AB-4242-927E-583FA4AC8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0473F"/>
    <w:rPr>
      <w:sz w:val="24"/>
      <w:szCs w:val="24"/>
      <w:lang w:val="en-US" w:eastAsia="en-US"/>
    </w:rPr>
  </w:style>
  <w:style w:type="paragraph" w:styleId="Heading2">
    <w:name w:val="heading 2"/>
    <w:basedOn w:val="Normal"/>
    <w:next w:val="Normal"/>
    <w:qFormat/>
    <w:rsid w:val="00F0473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F0473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F0473F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F0473F"/>
  </w:style>
  <w:style w:type="paragraph" w:styleId="DocumentMap">
    <w:name w:val="Document Map"/>
    <w:basedOn w:val="Normal"/>
    <w:semiHidden/>
    <w:rsid w:val="00A80B95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BalloonText">
    <w:name w:val="Balloon Text"/>
    <w:basedOn w:val="Normal"/>
    <w:semiHidden/>
    <w:rsid w:val="00751D04"/>
    <w:rPr>
      <w:rFonts w:ascii="Tahoma" w:hAnsi="Tahoma" w:cs="Tahoma"/>
      <w:sz w:val="16"/>
      <w:szCs w:val="16"/>
    </w:rPr>
  </w:style>
  <w:style w:type="character" w:styleId="Hyperlink">
    <w:name w:val="Hyperlink"/>
    <w:rsid w:val="00E5029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cconne9\AppData\Local\Microsoft\Windows\Temporary%20Internet%20Files\Low\Content.IE5\3MNO2F92\DocChecklist_Blank_page1%5b1%5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DocChecklist_Blank_page1[1]</Template>
  <TotalTime>0</TotalTime>
  <Pages>2</Pages>
  <Words>139</Words>
  <Characters>795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Academic Promotion</vt:lpstr>
    </vt:vector>
  </TitlesOfParts>
  <Company>UofT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Academic Promotion</dc:title>
  <dc:subject/>
  <dc:creator>mcconne9</dc:creator>
  <cp:keywords/>
  <cp:lastModifiedBy>Jenni Bozec</cp:lastModifiedBy>
  <cp:revision>2</cp:revision>
  <cp:lastPrinted>2010-07-14T18:14:00Z</cp:lastPrinted>
  <dcterms:created xsi:type="dcterms:W3CDTF">2020-10-07T13:29:00Z</dcterms:created>
  <dcterms:modified xsi:type="dcterms:W3CDTF">2020-10-07T13:29:00Z</dcterms:modified>
</cp:coreProperties>
</file>