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D024F" w14:textId="77777777" w:rsidR="00FF19E2" w:rsidRPr="00D82AFE" w:rsidRDefault="00FF19E2" w:rsidP="00243D71">
      <w:pPr>
        <w:pStyle w:val="Heading2"/>
        <w:spacing w:before="0" w:after="0"/>
        <w:jc w:val="center"/>
        <w:rPr>
          <w:rFonts w:ascii="Times New Roman" w:hAnsi="Times New Roman" w:cs="Times New Roman"/>
          <w:i w:val="0"/>
          <w:color w:val="000000" w:themeColor="text1"/>
          <w:lang w:val="en-CA"/>
        </w:rPr>
      </w:pPr>
    </w:p>
    <w:p w14:paraId="5D6E9997" w14:textId="77777777" w:rsidR="00FF19E2" w:rsidRPr="00D82AFE" w:rsidRDefault="007566A0" w:rsidP="00344FD6">
      <w:pPr>
        <w:jc w:val="center"/>
        <w:rPr>
          <w:b/>
          <w:color w:val="000000" w:themeColor="text1"/>
          <w:sz w:val="22"/>
          <w:szCs w:val="22"/>
          <w:lang w:val="en-CA"/>
        </w:rPr>
      </w:pPr>
      <w:r w:rsidRPr="00D82AFE">
        <w:rPr>
          <w:b/>
          <w:color w:val="000000" w:themeColor="text1"/>
          <w:sz w:val="22"/>
          <w:szCs w:val="22"/>
          <w:lang w:val="en-CA"/>
        </w:rPr>
        <w:t xml:space="preserve">Student </w:t>
      </w:r>
      <w:r w:rsidR="00344FD6" w:rsidRPr="00D82AFE">
        <w:rPr>
          <w:b/>
          <w:color w:val="000000" w:themeColor="text1"/>
          <w:sz w:val="22"/>
          <w:szCs w:val="22"/>
          <w:lang w:val="en-CA"/>
        </w:rPr>
        <w:t>Referee Form</w:t>
      </w:r>
    </w:p>
    <w:p w14:paraId="770730A9" w14:textId="77777777" w:rsidR="00344FD6" w:rsidRPr="00D82AFE" w:rsidRDefault="00344FD6" w:rsidP="00344FD6">
      <w:pPr>
        <w:jc w:val="center"/>
        <w:rPr>
          <w:color w:val="000000" w:themeColor="text1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7"/>
        <w:gridCol w:w="5881"/>
      </w:tblGrid>
      <w:tr w:rsidR="00243D71" w:rsidRPr="00D82AFE" w14:paraId="2079330A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9E2B86E" w14:textId="77777777" w:rsidR="00243D71" w:rsidRPr="00D82AFE" w:rsidRDefault="00243D71" w:rsidP="00E51BC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Candidate’s Name:</w:t>
            </w: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9CA49AD" w14:textId="77777777" w:rsidR="00243D71" w:rsidRPr="00D82AFE" w:rsidRDefault="00243D71" w:rsidP="00243D71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64A7BB28" w14:textId="77777777" w:rsidR="00344FD6" w:rsidRPr="00D82AFE" w:rsidRDefault="00344FD6" w:rsidP="00F0473F">
      <w:pPr>
        <w:rPr>
          <w:color w:val="000000" w:themeColor="text1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7"/>
        <w:gridCol w:w="5881"/>
      </w:tblGrid>
      <w:tr w:rsidR="007566A0" w:rsidRPr="00D82AFE" w14:paraId="3A1A20FD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1C3D409" w14:textId="77777777" w:rsidR="007566A0" w:rsidRPr="00D82AFE" w:rsidRDefault="007566A0" w:rsidP="00C32714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Referee #1:</w:t>
            </w: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0AA2354" w14:textId="77777777" w:rsidR="007566A0" w:rsidRPr="00D82AFE" w:rsidRDefault="007566A0" w:rsidP="00C32714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03197725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7704ABA" w14:textId="77777777" w:rsidR="00540ACE" w:rsidRPr="00D82AFE" w:rsidRDefault="00540ACE" w:rsidP="00C32714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Position during training (e.g. grad stu, clinical fellow, resident, etc):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9EF799E" w14:textId="77777777" w:rsidR="00540ACE" w:rsidRPr="00D82AFE" w:rsidRDefault="00540ACE" w:rsidP="00C32714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7566A0" w:rsidRPr="00D82AFE" w14:paraId="30BE1A01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2FC8AA1" w14:textId="77777777" w:rsidR="007566A0" w:rsidRPr="00D82AFE" w:rsidRDefault="00540ACE" w:rsidP="00C32714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 xml:space="preserve">Current </w:t>
            </w:r>
            <w:r w:rsidR="007566A0"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Position/ Title: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D5F0135" w14:textId="77777777" w:rsidR="007566A0" w:rsidRPr="00D82AFE" w:rsidRDefault="007566A0" w:rsidP="00C32714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7566A0" w:rsidRPr="00D82AFE" w14:paraId="1C11E516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7F85CB4" w14:textId="77777777" w:rsidR="007566A0" w:rsidRPr="00D82AFE" w:rsidRDefault="007566A0" w:rsidP="00C32714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E090BAD" w14:textId="77777777" w:rsidR="007566A0" w:rsidRPr="00D82AFE" w:rsidRDefault="007566A0" w:rsidP="00C32714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7566A0" w:rsidRPr="00D82AFE" w14:paraId="5AEEDCFF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58E2C6B" w14:textId="77777777" w:rsidR="007566A0" w:rsidRPr="00D82AFE" w:rsidRDefault="007566A0" w:rsidP="00C32714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A4B043F" w14:textId="77777777" w:rsidR="007566A0" w:rsidRPr="00D82AFE" w:rsidRDefault="007566A0" w:rsidP="00C32714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7566A0" w:rsidRPr="00D82AFE" w14:paraId="4194D727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8A102FF" w14:textId="77777777" w:rsidR="007566A0" w:rsidRPr="00D82AFE" w:rsidRDefault="007566A0" w:rsidP="00C32714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Fax: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3FCBABD" w14:textId="77777777" w:rsidR="007566A0" w:rsidRPr="00D82AFE" w:rsidRDefault="007566A0" w:rsidP="00C32714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7566A0" w:rsidRPr="00D82AFE" w14:paraId="137C06D0" w14:textId="77777777" w:rsidTr="00540ACE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60EBBA1" w14:textId="77777777" w:rsidR="007566A0" w:rsidRPr="00D82AFE" w:rsidRDefault="007566A0" w:rsidP="00C32714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E40B566" w14:textId="77777777" w:rsidR="007566A0" w:rsidRPr="00D82AFE" w:rsidRDefault="007566A0" w:rsidP="00C32714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181E1DAD" w14:textId="77777777" w:rsidR="00540ACE" w:rsidRPr="00D82AFE" w:rsidRDefault="00540ACE" w:rsidP="00F0473F">
      <w:pPr>
        <w:rPr>
          <w:color w:val="000000" w:themeColor="text1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7"/>
        <w:gridCol w:w="5881"/>
      </w:tblGrid>
      <w:tr w:rsidR="00540ACE" w:rsidRPr="00D82AFE" w14:paraId="5C5ED9CF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6652D98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Referee #2:</w:t>
            </w: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292FF75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6EFD88CE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DD6BDC8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Position during training (e.g. grad stu, clinical fellow, resident, etc):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23B7B7E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4583EE09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F7646BE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Current Position/ Title: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7849CE6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41DADD02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14F97DF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5824697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4573F772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45D5A84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C6623B1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33194989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CE8A875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Fax: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4935463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1D610981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C26D200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85343E9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2EB654C2" w14:textId="77777777" w:rsidR="00540ACE" w:rsidRPr="00D82AFE" w:rsidRDefault="00540ACE" w:rsidP="00540ACE">
      <w:pPr>
        <w:rPr>
          <w:color w:val="000000" w:themeColor="text1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7"/>
        <w:gridCol w:w="5881"/>
      </w:tblGrid>
      <w:tr w:rsidR="00540ACE" w:rsidRPr="00D82AFE" w14:paraId="4560BA60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3DE677A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Referee #3:</w:t>
            </w: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634745C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75B09508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ADABD42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Position during training (e.g. grad stu, clinical fellow, resident, etc):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49B524A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4C0DB318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2523DEF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Current Position/ Title: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81EAE32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3D50B1C5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49C6E2B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03B4847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3CF7C89D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BC0B492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ADC355C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37926E17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8D7FFBD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Fax: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17A9AD3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1B64C9CC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7962F3E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79F0A8F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049E5348" w14:textId="77777777" w:rsidR="00540ACE" w:rsidRPr="00D82AFE" w:rsidRDefault="00540ACE" w:rsidP="00540ACE">
      <w:pPr>
        <w:rPr>
          <w:color w:val="000000" w:themeColor="text1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7"/>
        <w:gridCol w:w="5881"/>
      </w:tblGrid>
      <w:tr w:rsidR="00540ACE" w:rsidRPr="00D82AFE" w14:paraId="17C0380E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8ED9F29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Referee #4:</w:t>
            </w:r>
          </w:p>
        </w:tc>
        <w:tc>
          <w:tcPr>
            <w:tcW w:w="588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EFFD5F6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493742D0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43323F6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Position during training (e.g. grad stu, clinical fellow, resident, etc):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8F77B04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2482E0F5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80AF0DD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Current Position/ Title: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6C73D2F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249D5783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BFCE946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08E0D34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71DD276C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3330B57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846DEC7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69C5D2AF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C3E3DBD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Fax: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AD35DE5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  <w:tr w:rsidR="00540ACE" w:rsidRPr="00D82AFE" w14:paraId="54A1D586" w14:textId="77777777" w:rsidTr="007E248F">
        <w:trPr>
          <w:trHeight w:val="360"/>
          <w:jc w:val="center"/>
        </w:trPr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5308220" w14:textId="77777777" w:rsidR="00540ACE" w:rsidRPr="00D82AFE" w:rsidRDefault="00540ACE" w:rsidP="007E248F">
            <w:pPr>
              <w:rPr>
                <w:b/>
                <w:color w:val="000000" w:themeColor="text1"/>
                <w:sz w:val="22"/>
                <w:szCs w:val="22"/>
                <w:lang w:val="en-CA"/>
              </w:rPr>
            </w:pPr>
            <w:r w:rsidRPr="00D82AFE">
              <w:rPr>
                <w:b/>
                <w:color w:val="000000" w:themeColor="text1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5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0FCFDD0" w14:textId="77777777" w:rsidR="00540ACE" w:rsidRPr="00D82AFE" w:rsidRDefault="00540ACE" w:rsidP="007E248F">
            <w:pPr>
              <w:rPr>
                <w:color w:val="000000" w:themeColor="text1"/>
                <w:sz w:val="22"/>
                <w:szCs w:val="22"/>
                <w:lang w:val="en-CA"/>
              </w:rPr>
            </w:pPr>
          </w:p>
        </w:tc>
      </w:tr>
    </w:tbl>
    <w:p w14:paraId="5F896206" w14:textId="341AC441" w:rsidR="00344FD6" w:rsidRPr="00D82AFE" w:rsidRDefault="00D82AFE" w:rsidP="00540ACE">
      <w:pPr>
        <w:rPr>
          <w:color w:val="000000" w:themeColor="text1"/>
          <w:sz w:val="22"/>
          <w:szCs w:val="22"/>
          <w:lang w:val="en-CA"/>
        </w:rPr>
      </w:pPr>
      <w:r w:rsidRPr="00D82AFE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82730C" wp14:editId="061A256F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943600" cy="0"/>
                <wp:effectExtent l="24130" t="23495" r="23495" b="24130"/>
                <wp:wrapNone/>
                <wp:docPr id="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66954" id="Line 1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05pt" to="46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" strokeweight="3pt"/>
            </w:pict>
          </mc:Fallback>
        </mc:AlternateContent>
      </w:r>
    </w:p>
    <w:sectPr w:rsidR="00344FD6" w:rsidRPr="00D82AFE" w:rsidSect="00540ACE">
      <w:headerReference w:type="even" r:id="rId7"/>
      <w:headerReference w:type="default" r:id="rId8"/>
      <w:headerReference w:type="first" r:id="rId9"/>
      <w:pgSz w:w="12240" w:h="15840"/>
      <w:pgMar w:top="567" w:right="1418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9E874" w14:textId="77777777" w:rsidR="00570E27" w:rsidRDefault="00570E27">
      <w:r>
        <w:separator/>
      </w:r>
    </w:p>
  </w:endnote>
  <w:endnote w:type="continuationSeparator" w:id="0">
    <w:p w14:paraId="051417A3" w14:textId="77777777" w:rsidR="00570E27" w:rsidRDefault="00570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AF617" w14:textId="77777777" w:rsidR="00570E27" w:rsidRDefault="00570E27">
      <w:r>
        <w:separator/>
      </w:r>
    </w:p>
  </w:footnote>
  <w:footnote w:type="continuationSeparator" w:id="0">
    <w:p w14:paraId="5E3B32E3" w14:textId="77777777" w:rsidR="00570E27" w:rsidRDefault="00570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06517" w14:textId="77777777" w:rsidR="00A62F43" w:rsidRDefault="002A3D8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2F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12D928" w14:textId="77777777" w:rsidR="00A62F43" w:rsidRDefault="00A62F4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C4DB9" w14:textId="3A6931C7" w:rsidR="00A62F43" w:rsidRDefault="00D82AFE">
    <w:pPr>
      <w:pStyle w:val="Header"/>
    </w:pPr>
    <w:r w:rsidRPr="00421E26">
      <w:rPr>
        <w:noProof/>
        <w:sz w:val="21"/>
        <w:szCs w:val="21"/>
      </w:rPr>
      <w:drawing>
        <wp:inline distT="0" distB="0" distL="0" distR="0" wp14:anchorId="312D787F" wp14:editId="474EF065">
          <wp:extent cx="2447925" cy="4667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F7A08" w14:textId="42ED7D6B" w:rsidR="00A62F43" w:rsidRDefault="00D82AFE">
    <w:pPr>
      <w:pStyle w:val="Header"/>
    </w:pPr>
    <w:r w:rsidRPr="00737CC5">
      <w:rPr>
        <w:noProof/>
        <w:lang w:val="en-CA" w:eastAsia="en-CA"/>
      </w:rPr>
      <w:drawing>
        <wp:inline distT="0" distB="0" distL="0" distR="0" wp14:anchorId="38746C1D" wp14:editId="02383FA0">
          <wp:extent cx="2286000" cy="514350"/>
          <wp:effectExtent l="0" t="0" r="0" b="0"/>
          <wp:docPr id="2" name="Picture 1" descr="U of T Faculty of Medi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 of T Faculty of Medic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B5990"/>
    <w:multiLevelType w:val="hybridMultilevel"/>
    <w:tmpl w:val="6F6E5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2C192F"/>
    <w:multiLevelType w:val="hybridMultilevel"/>
    <w:tmpl w:val="A2A87A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11400"/>
    <w:multiLevelType w:val="hybridMultilevel"/>
    <w:tmpl w:val="FC887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97102"/>
    <w:multiLevelType w:val="hybridMultilevel"/>
    <w:tmpl w:val="50DEE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986BEF"/>
    <w:multiLevelType w:val="hybridMultilevel"/>
    <w:tmpl w:val="1EAAE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C74C61"/>
    <w:multiLevelType w:val="multilevel"/>
    <w:tmpl w:val="A2A87A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D77E8"/>
    <w:multiLevelType w:val="hybridMultilevel"/>
    <w:tmpl w:val="7DD01A6C"/>
    <w:lvl w:ilvl="0" w:tplc="E40C3B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427"/>
    <w:rsid w:val="000019BD"/>
    <w:rsid w:val="00001D60"/>
    <w:rsid w:val="00003A74"/>
    <w:rsid w:val="000054F2"/>
    <w:rsid w:val="00005F07"/>
    <w:rsid w:val="0001475A"/>
    <w:rsid w:val="00014871"/>
    <w:rsid w:val="00014A15"/>
    <w:rsid w:val="000157E4"/>
    <w:rsid w:val="000164BE"/>
    <w:rsid w:val="000166E6"/>
    <w:rsid w:val="000169C1"/>
    <w:rsid w:val="00020A16"/>
    <w:rsid w:val="00020B9C"/>
    <w:rsid w:val="00024019"/>
    <w:rsid w:val="00024EAB"/>
    <w:rsid w:val="0002758F"/>
    <w:rsid w:val="0003208B"/>
    <w:rsid w:val="000322D2"/>
    <w:rsid w:val="00032FAF"/>
    <w:rsid w:val="00033BF3"/>
    <w:rsid w:val="000350FB"/>
    <w:rsid w:val="000357FC"/>
    <w:rsid w:val="00035AE1"/>
    <w:rsid w:val="000411EB"/>
    <w:rsid w:val="00041AFB"/>
    <w:rsid w:val="00043B86"/>
    <w:rsid w:val="00046FED"/>
    <w:rsid w:val="00047344"/>
    <w:rsid w:val="000473E8"/>
    <w:rsid w:val="00050296"/>
    <w:rsid w:val="000526A6"/>
    <w:rsid w:val="0005311D"/>
    <w:rsid w:val="00053353"/>
    <w:rsid w:val="000569A9"/>
    <w:rsid w:val="00064327"/>
    <w:rsid w:val="000643F8"/>
    <w:rsid w:val="000645BF"/>
    <w:rsid w:val="0006637D"/>
    <w:rsid w:val="0007255A"/>
    <w:rsid w:val="00072DB8"/>
    <w:rsid w:val="0007313B"/>
    <w:rsid w:val="0007647C"/>
    <w:rsid w:val="0009215B"/>
    <w:rsid w:val="000923D3"/>
    <w:rsid w:val="00093804"/>
    <w:rsid w:val="00095382"/>
    <w:rsid w:val="00096B80"/>
    <w:rsid w:val="000974D2"/>
    <w:rsid w:val="000A0DCC"/>
    <w:rsid w:val="000A3FC3"/>
    <w:rsid w:val="000A4C29"/>
    <w:rsid w:val="000A4E4A"/>
    <w:rsid w:val="000A5694"/>
    <w:rsid w:val="000A69C7"/>
    <w:rsid w:val="000B2201"/>
    <w:rsid w:val="000B3593"/>
    <w:rsid w:val="000B49CF"/>
    <w:rsid w:val="000B4F6D"/>
    <w:rsid w:val="000B5261"/>
    <w:rsid w:val="000B5843"/>
    <w:rsid w:val="000B6AD2"/>
    <w:rsid w:val="000C2D6A"/>
    <w:rsid w:val="000C403E"/>
    <w:rsid w:val="000C4FA4"/>
    <w:rsid w:val="000C70A1"/>
    <w:rsid w:val="000C7CC0"/>
    <w:rsid w:val="000D0601"/>
    <w:rsid w:val="000D10B1"/>
    <w:rsid w:val="000D4CA3"/>
    <w:rsid w:val="000D7962"/>
    <w:rsid w:val="000E0CE7"/>
    <w:rsid w:val="000E3382"/>
    <w:rsid w:val="000E6836"/>
    <w:rsid w:val="000E6ADD"/>
    <w:rsid w:val="000E7D47"/>
    <w:rsid w:val="000F10E9"/>
    <w:rsid w:val="000F2DE9"/>
    <w:rsid w:val="000F3887"/>
    <w:rsid w:val="000F4B1C"/>
    <w:rsid w:val="000F5C8C"/>
    <w:rsid w:val="000F6CF9"/>
    <w:rsid w:val="001010E6"/>
    <w:rsid w:val="00102730"/>
    <w:rsid w:val="00103672"/>
    <w:rsid w:val="0011081A"/>
    <w:rsid w:val="00111882"/>
    <w:rsid w:val="00111D3B"/>
    <w:rsid w:val="001157F7"/>
    <w:rsid w:val="001164C1"/>
    <w:rsid w:val="00117A37"/>
    <w:rsid w:val="00123672"/>
    <w:rsid w:val="001248EE"/>
    <w:rsid w:val="00124F09"/>
    <w:rsid w:val="00125628"/>
    <w:rsid w:val="001272FA"/>
    <w:rsid w:val="00127B9B"/>
    <w:rsid w:val="001309B0"/>
    <w:rsid w:val="001319B6"/>
    <w:rsid w:val="001335E2"/>
    <w:rsid w:val="00135DFB"/>
    <w:rsid w:val="0013677C"/>
    <w:rsid w:val="00137FD9"/>
    <w:rsid w:val="0014080D"/>
    <w:rsid w:val="0014216E"/>
    <w:rsid w:val="00142879"/>
    <w:rsid w:val="00142CD0"/>
    <w:rsid w:val="00150439"/>
    <w:rsid w:val="00151225"/>
    <w:rsid w:val="0015302E"/>
    <w:rsid w:val="001546F8"/>
    <w:rsid w:val="00156460"/>
    <w:rsid w:val="00156911"/>
    <w:rsid w:val="001572A0"/>
    <w:rsid w:val="00160766"/>
    <w:rsid w:val="0016317D"/>
    <w:rsid w:val="00163B3A"/>
    <w:rsid w:val="00163C4D"/>
    <w:rsid w:val="00166186"/>
    <w:rsid w:val="001665B3"/>
    <w:rsid w:val="001707FB"/>
    <w:rsid w:val="00171006"/>
    <w:rsid w:val="0017171E"/>
    <w:rsid w:val="001719DE"/>
    <w:rsid w:val="00171B53"/>
    <w:rsid w:val="001721C0"/>
    <w:rsid w:val="001727D1"/>
    <w:rsid w:val="00172847"/>
    <w:rsid w:val="001728DE"/>
    <w:rsid w:val="001734F4"/>
    <w:rsid w:val="001745B6"/>
    <w:rsid w:val="0017488F"/>
    <w:rsid w:val="00175008"/>
    <w:rsid w:val="001754D7"/>
    <w:rsid w:val="00175CCF"/>
    <w:rsid w:val="001766F6"/>
    <w:rsid w:val="001773DF"/>
    <w:rsid w:val="00177956"/>
    <w:rsid w:val="001801F3"/>
    <w:rsid w:val="00180EDB"/>
    <w:rsid w:val="00181272"/>
    <w:rsid w:val="001847CB"/>
    <w:rsid w:val="00186D98"/>
    <w:rsid w:val="001909C2"/>
    <w:rsid w:val="0019302A"/>
    <w:rsid w:val="0019514B"/>
    <w:rsid w:val="00195C43"/>
    <w:rsid w:val="001975F4"/>
    <w:rsid w:val="001A31F5"/>
    <w:rsid w:val="001A422A"/>
    <w:rsid w:val="001A5264"/>
    <w:rsid w:val="001A7130"/>
    <w:rsid w:val="001B0522"/>
    <w:rsid w:val="001B3982"/>
    <w:rsid w:val="001B75A8"/>
    <w:rsid w:val="001B7D34"/>
    <w:rsid w:val="001C03DD"/>
    <w:rsid w:val="001C090D"/>
    <w:rsid w:val="001C3AC4"/>
    <w:rsid w:val="001C6316"/>
    <w:rsid w:val="001C68A6"/>
    <w:rsid w:val="001C7499"/>
    <w:rsid w:val="001D077B"/>
    <w:rsid w:val="001D0E6C"/>
    <w:rsid w:val="001D2AE7"/>
    <w:rsid w:val="001D61AA"/>
    <w:rsid w:val="001D64E6"/>
    <w:rsid w:val="001D70A0"/>
    <w:rsid w:val="001D72CF"/>
    <w:rsid w:val="001E08B2"/>
    <w:rsid w:val="001E11D7"/>
    <w:rsid w:val="001E42E4"/>
    <w:rsid w:val="001E7466"/>
    <w:rsid w:val="001E79A6"/>
    <w:rsid w:val="001E7BF9"/>
    <w:rsid w:val="001F0517"/>
    <w:rsid w:val="001F0DEC"/>
    <w:rsid w:val="001F2309"/>
    <w:rsid w:val="001F24C7"/>
    <w:rsid w:val="001F2E61"/>
    <w:rsid w:val="001F5193"/>
    <w:rsid w:val="001F600B"/>
    <w:rsid w:val="001F67CC"/>
    <w:rsid w:val="001F7CF3"/>
    <w:rsid w:val="001F7D54"/>
    <w:rsid w:val="00200AE9"/>
    <w:rsid w:val="00203E16"/>
    <w:rsid w:val="002042FB"/>
    <w:rsid w:val="00204728"/>
    <w:rsid w:val="00205531"/>
    <w:rsid w:val="00205D5D"/>
    <w:rsid w:val="00206BA3"/>
    <w:rsid w:val="00207748"/>
    <w:rsid w:val="00211DA0"/>
    <w:rsid w:val="00212BE4"/>
    <w:rsid w:val="00212E3F"/>
    <w:rsid w:val="00213999"/>
    <w:rsid w:val="00214FAD"/>
    <w:rsid w:val="00215535"/>
    <w:rsid w:val="00217AC9"/>
    <w:rsid w:val="0022084A"/>
    <w:rsid w:val="00220A0A"/>
    <w:rsid w:val="00221826"/>
    <w:rsid w:val="00221BEF"/>
    <w:rsid w:val="002273F7"/>
    <w:rsid w:val="002325F9"/>
    <w:rsid w:val="00232F3F"/>
    <w:rsid w:val="0023534D"/>
    <w:rsid w:val="00236C9B"/>
    <w:rsid w:val="0024225D"/>
    <w:rsid w:val="002427E1"/>
    <w:rsid w:val="002438C7"/>
    <w:rsid w:val="00243D71"/>
    <w:rsid w:val="0024548E"/>
    <w:rsid w:val="00245783"/>
    <w:rsid w:val="00246ABD"/>
    <w:rsid w:val="00251761"/>
    <w:rsid w:val="00251B62"/>
    <w:rsid w:val="00252FB0"/>
    <w:rsid w:val="002544D1"/>
    <w:rsid w:val="00255653"/>
    <w:rsid w:val="00260176"/>
    <w:rsid w:val="00260A7C"/>
    <w:rsid w:val="00260C3F"/>
    <w:rsid w:val="002613B1"/>
    <w:rsid w:val="00261FE4"/>
    <w:rsid w:val="002635A8"/>
    <w:rsid w:val="002642F8"/>
    <w:rsid w:val="00265528"/>
    <w:rsid w:val="00265A37"/>
    <w:rsid w:val="002665CB"/>
    <w:rsid w:val="00266CE1"/>
    <w:rsid w:val="0027053C"/>
    <w:rsid w:val="00271098"/>
    <w:rsid w:val="00271A49"/>
    <w:rsid w:val="002756AF"/>
    <w:rsid w:val="00280379"/>
    <w:rsid w:val="00281116"/>
    <w:rsid w:val="00283A6C"/>
    <w:rsid w:val="00283BE8"/>
    <w:rsid w:val="00284BAD"/>
    <w:rsid w:val="00285701"/>
    <w:rsid w:val="00287070"/>
    <w:rsid w:val="0029204D"/>
    <w:rsid w:val="00293FD3"/>
    <w:rsid w:val="002948E3"/>
    <w:rsid w:val="0029625D"/>
    <w:rsid w:val="00296AC8"/>
    <w:rsid w:val="00297498"/>
    <w:rsid w:val="00297707"/>
    <w:rsid w:val="002A06C8"/>
    <w:rsid w:val="002A1F5B"/>
    <w:rsid w:val="002A23D5"/>
    <w:rsid w:val="002A3D8C"/>
    <w:rsid w:val="002A7D6C"/>
    <w:rsid w:val="002B1368"/>
    <w:rsid w:val="002B1C6F"/>
    <w:rsid w:val="002B22E4"/>
    <w:rsid w:val="002B262C"/>
    <w:rsid w:val="002B3003"/>
    <w:rsid w:val="002B3CB4"/>
    <w:rsid w:val="002B5B43"/>
    <w:rsid w:val="002B67C5"/>
    <w:rsid w:val="002C08B2"/>
    <w:rsid w:val="002C0C26"/>
    <w:rsid w:val="002C1FDC"/>
    <w:rsid w:val="002C2D6E"/>
    <w:rsid w:val="002C3EF6"/>
    <w:rsid w:val="002C43DD"/>
    <w:rsid w:val="002C50AF"/>
    <w:rsid w:val="002D08F5"/>
    <w:rsid w:val="002D2E62"/>
    <w:rsid w:val="002D50C0"/>
    <w:rsid w:val="002D5F3D"/>
    <w:rsid w:val="002D6CAF"/>
    <w:rsid w:val="002D753C"/>
    <w:rsid w:val="002D781E"/>
    <w:rsid w:val="002D7887"/>
    <w:rsid w:val="002E1536"/>
    <w:rsid w:val="002E4AA4"/>
    <w:rsid w:val="002F02F5"/>
    <w:rsid w:val="002F0B6C"/>
    <w:rsid w:val="002F3058"/>
    <w:rsid w:val="002F370C"/>
    <w:rsid w:val="002F3F3B"/>
    <w:rsid w:val="002F485A"/>
    <w:rsid w:val="002F5F76"/>
    <w:rsid w:val="002F6707"/>
    <w:rsid w:val="002F6DC6"/>
    <w:rsid w:val="002F738F"/>
    <w:rsid w:val="002F7953"/>
    <w:rsid w:val="00300546"/>
    <w:rsid w:val="00301377"/>
    <w:rsid w:val="00301AD1"/>
    <w:rsid w:val="0030226D"/>
    <w:rsid w:val="003025B2"/>
    <w:rsid w:val="0030352E"/>
    <w:rsid w:val="00304E17"/>
    <w:rsid w:val="003123C2"/>
    <w:rsid w:val="0031481D"/>
    <w:rsid w:val="00315C25"/>
    <w:rsid w:val="00315CFE"/>
    <w:rsid w:val="00320CAE"/>
    <w:rsid w:val="00320D8A"/>
    <w:rsid w:val="00321834"/>
    <w:rsid w:val="00325371"/>
    <w:rsid w:val="0032568B"/>
    <w:rsid w:val="00326AA8"/>
    <w:rsid w:val="00331162"/>
    <w:rsid w:val="003315D0"/>
    <w:rsid w:val="00331A02"/>
    <w:rsid w:val="00335A68"/>
    <w:rsid w:val="00335C87"/>
    <w:rsid w:val="0033677C"/>
    <w:rsid w:val="00337E45"/>
    <w:rsid w:val="0034217E"/>
    <w:rsid w:val="00342CA4"/>
    <w:rsid w:val="00344FD6"/>
    <w:rsid w:val="0034566F"/>
    <w:rsid w:val="00347B1C"/>
    <w:rsid w:val="00351686"/>
    <w:rsid w:val="00353084"/>
    <w:rsid w:val="00355403"/>
    <w:rsid w:val="00356847"/>
    <w:rsid w:val="00357DF2"/>
    <w:rsid w:val="00360209"/>
    <w:rsid w:val="00362608"/>
    <w:rsid w:val="0036351B"/>
    <w:rsid w:val="00363843"/>
    <w:rsid w:val="003639C9"/>
    <w:rsid w:val="00365812"/>
    <w:rsid w:val="00365A25"/>
    <w:rsid w:val="00367068"/>
    <w:rsid w:val="00367694"/>
    <w:rsid w:val="00372269"/>
    <w:rsid w:val="00373072"/>
    <w:rsid w:val="00373CBC"/>
    <w:rsid w:val="00373EA0"/>
    <w:rsid w:val="00374035"/>
    <w:rsid w:val="00376C26"/>
    <w:rsid w:val="003775A4"/>
    <w:rsid w:val="0038142B"/>
    <w:rsid w:val="00382073"/>
    <w:rsid w:val="00382C1A"/>
    <w:rsid w:val="00383240"/>
    <w:rsid w:val="003837BA"/>
    <w:rsid w:val="003857FA"/>
    <w:rsid w:val="003869FB"/>
    <w:rsid w:val="00387B8B"/>
    <w:rsid w:val="00390AC0"/>
    <w:rsid w:val="00390CD7"/>
    <w:rsid w:val="00391D71"/>
    <w:rsid w:val="00392A2D"/>
    <w:rsid w:val="003947F4"/>
    <w:rsid w:val="00394DBE"/>
    <w:rsid w:val="003951A5"/>
    <w:rsid w:val="0039533C"/>
    <w:rsid w:val="00395EFA"/>
    <w:rsid w:val="00397BA1"/>
    <w:rsid w:val="003A24A7"/>
    <w:rsid w:val="003A320F"/>
    <w:rsid w:val="003A360F"/>
    <w:rsid w:val="003A4A08"/>
    <w:rsid w:val="003A5B9A"/>
    <w:rsid w:val="003A5EF8"/>
    <w:rsid w:val="003A7378"/>
    <w:rsid w:val="003A7CDD"/>
    <w:rsid w:val="003B07CD"/>
    <w:rsid w:val="003B0B28"/>
    <w:rsid w:val="003B0CC3"/>
    <w:rsid w:val="003B1A58"/>
    <w:rsid w:val="003B1C32"/>
    <w:rsid w:val="003B3740"/>
    <w:rsid w:val="003B3DDD"/>
    <w:rsid w:val="003B4BE9"/>
    <w:rsid w:val="003B563C"/>
    <w:rsid w:val="003B741F"/>
    <w:rsid w:val="003B745D"/>
    <w:rsid w:val="003C157B"/>
    <w:rsid w:val="003C1B3C"/>
    <w:rsid w:val="003C2485"/>
    <w:rsid w:val="003C293F"/>
    <w:rsid w:val="003C3CAF"/>
    <w:rsid w:val="003C49F8"/>
    <w:rsid w:val="003C53FF"/>
    <w:rsid w:val="003D0DB2"/>
    <w:rsid w:val="003D21E8"/>
    <w:rsid w:val="003D4A66"/>
    <w:rsid w:val="003D658A"/>
    <w:rsid w:val="003E3089"/>
    <w:rsid w:val="003E48AD"/>
    <w:rsid w:val="003E48B4"/>
    <w:rsid w:val="003E53F6"/>
    <w:rsid w:val="003E590D"/>
    <w:rsid w:val="003E62A0"/>
    <w:rsid w:val="003E62D2"/>
    <w:rsid w:val="003E65C5"/>
    <w:rsid w:val="003E7458"/>
    <w:rsid w:val="003E777C"/>
    <w:rsid w:val="003F2CB4"/>
    <w:rsid w:val="003F312A"/>
    <w:rsid w:val="003F4B62"/>
    <w:rsid w:val="003F74EF"/>
    <w:rsid w:val="003F7C7B"/>
    <w:rsid w:val="003F7FF3"/>
    <w:rsid w:val="00400246"/>
    <w:rsid w:val="00400278"/>
    <w:rsid w:val="00401D75"/>
    <w:rsid w:val="00402FB0"/>
    <w:rsid w:val="00404051"/>
    <w:rsid w:val="00405AC9"/>
    <w:rsid w:val="0041283F"/>
    <w:rsid w:val="0041300B"/>
    <w:rsid w:val="00415131"/>
    <w:rsid w:val="00415442"/>
    <w:rsid w:val="0041691A"/>
    <w:rsid w:val="0042019F"/>
    <w:rsid w:val="004204BA"/>
    <w:rsid w:val="00421E0F"/>
    <w:rsid w:val="00427441"/>
    <w:rsid w:val="004308A1"/>
    <w:rsid w:val="00431E30"/>
    <w:rsid w:val="00434D10"/>
    <w:rsid w:val="00435397"/>
    <w:rsid w:val="0043582B"/>
    <w:rsid w:val="00435910"/>
    <w:rsid w:val="00435B2C"/>
    <w:rsid w:val="004425F1"/>
    <w:rsid w:val="00444CA4"/>
    <w:rsid w:val="00446699"/>
    <w:rsid w:val="00446947"/>
    <w:rsid w:val="004537A5"/>
    <w:rsid w:val="00453A92"/>
    <w:rsid w:val="004555AF"/>
    <w:rsid w:val="00456250"/>
    <w:rsid w:val="00460507"/>
    <w:rsid w:val="00460AA8"/>
    <w:rsid w:val="0046105D"/>
    <w:rsid w:val="00461DF6"/>
    <w:rsid w:val="004622FE"/>
    <w:rsid w:val="00462FD2"/>
    <w:rsid w:val="004636FD"/>
    <w:rsid w:val="004648CF"/>
    <w:rsid w:val="00464AA5"/>
    <w:rsid w:val="004669C1"/>
    <w:rsid w:val="00466E18"/>
    <w:rsid w:val="0046704F"/>
    <w:rsid w:val="00467D60"/>
    <w:rsid w:val="0047222B"/>
    <w:rsid w:val="00477BCA"/>
    <w:rsid w:val="00485258"/>
    <w:rsid w:val="00485CDE"/>
    <w:rsid w:val="00486688"/>
    <w:rsid w:val="00486C38"/>
    <w:rsid w:val="00492564"/>
    <w:rsid w:val="00493179"/>
    <w:rsid w:val="00496166"/>
    <w:rsid w:val="004A0430"/>
    <w:rsid w:val="004A1204"/>
    <w:rsid w:val="004A4F4D"/>
    <w:rsid w:val="004A5AB8"/>
    <w:rsid w:val="004A65C4"/>
    <w:rsid w:val="004A65DD"/>
    <w:rsid w:val="004A6673"/>
    <w:rsid w:val="004B0E03"/>
    <w:rsid w:val="004B225B"/>
    <w:rsid w:val="004B27C2"/>
    <w:rsid w:val="004B50A3"/>
    <w:rsid w:val="004B7412"/>
    <w:rsid w:val="004C03BC"/>
    <w:rsid w:val="004C0825"/>
    <w:rsid w:val="004C197D"/>
    <w:rsid w:val="004C19B8"/>
    <w:rsid w:val="004C1D7E"/>
    <w:rsid w:val="004C2F70"/>
    <w:rsid w:val="004C36B6"/>
    <w:rsid w:val="004C5F2F"/>
    <w:rsid w:val="004D19A7"/>
    <w:rsid w:val="004D3414"/>
    <w:rsid w:val="004D3786"/>
    <w:rsid w:val="004D3C1C"/>
    <w:rsid w:val="004D423D"/>
    <w:rsid w:val="004D5438"/>
    <w:rsid w:val="004D67B8"/>
    <w:rsid w:val="004E132B"/>
    <w:rsid w:val="004E29E0"/>
    <w:rsid w:val="004E308F"/>
    <w:rsid w:val="004E39A0"/>
    <w:rsid w:val="004E3E9C"/>
    <w:rsid w:val="004E4BC3"/>
    <w:rsid w:val="004E75D2"/>
    <w:rsid w:val="004F3182"/>
    <w:rsid w:val="004F5393"/>
    <w:rsid w:val="004F6688"/>
    <w:rsid w:val="004F70E3"/>
    <w:rsid w:val="00501B6B"/>
    <w:rsid w:val="005024EF"/>
    <w:rsid w:val="00502B2B"/>
    <w:rsid w:val="00503834"/>
    <w:rsid w:val="00503CB2"/>
    <w:rsid w:val="0050439B"/>
    <w:rsid w:val="00505514"/>
    <w:rsid w:val="00507627"/>
    <w:rsid w:val="00511AE1"/>
    <w:rsid w:val="0051555E"/>
    <w:rsid w:val="00520DEA"/>
    <w:rsid w:val="0052189E"/>
    <w:rsid w:val="0052211B"/>
    <w:rsid w:val="0052233F"/>
    <w:rsid w:val="00524601"/>
    <w:rsid w:val="00524DA0"/>
    <w:rsid w:val="005250C7"/>
    <w:rsid w:val="005259A4"/>
    <w:rsid w:val="0053516C"/>
    <w:rsid w:val="00536BDE"/>
    <w:rsid w:val="005372A6"/>
    <w:rsid w:val="00537AD2"/>
    <w:rsid w:val="00540ACE"/>
    <w:rsid w:val="005418A1"/>
    <w:rsid w:val="00552A2C"/>
    <w:rsid w:val="00552EFB"/>
    <w:rsid w:val="00556132"/>
    <w:rsid w:val="005578F3"/>
    <w:rsid w:val="005600D5"/>
    <w:rsid w:val="005624AC"/>
    <w:rsid w:val="00562FCD"/>
    <w:rsid w:val="00566DF1"/>
    <w:rsid w:val="00567E2C"/>
    <w:rsid w:val="00570E27"/>
    <w:rsid w:val="00571B24"/>
    <w:rsid w:val="005722EC"/>
    <w:rsid w:val="00572CA7"/>
    <w:rsid w:val="00573369"/>
    <w:rsid w:val="00574C5C"/>
    <w:rsid w:val="005755B1"/>
    <w:rsid w:val="00581C4E"/>
    <w:rsid w:val="00585F93"/>
    <w:rsid w:val="00590C9F"/>
    <w:rsid w:val="00590F96"/>
    <w:rsid w:val="00591715"/>
    <w:rsid w:val="00592035"/>
    <w:rsid w:val="0059411A"/>
    <w:rsid w:val="00594D4F"/>
    <w:rsid w:val="005978D5"/>
    <w:rsid w:val="005A419C"/>
    <w:rsid w:val="005A4E24"/>
    <w:rsid w:val="005A74EB"/>
    <w:rsid w:val="005B041A"/>
    <w:rsid w:val="005B04E1"/>
    <w:rsid w:val="005B09FC"/>
    <w:rsid w:val="005B0D2F"/>
    <w:rsid w:val="005B0E52"/>
    <w:rsid w:val="005B3F9A"/>
    <w:rsid w:val="005B5985"/>
    <w:rsid w:val="005B6E3F"/>
    <w:rsid w:val="005C075F"/>
    <w:rsid w:val="005C0D30"/>
    <w:rsid w:val="005C1802"/>
    <w:rsid w:val="005C1E59"/>
    <w:rsid w:val="005C2DC6"/>
    <w:rsid w:val="005C6110"/>
    <w:rsid w:val="005C6F05"/>
    <w:rsid w:val="005C7ED1"/>
    <w:rsid w:val="005D13C3"/>
    <w:rsid w:val="005D1890"/>
    <w:rsid w:val="005D1A05"/>
    <w:rsid w:val="005D270B"/>
    <w:rsid w:val="005D2B20"/>
    <w:rsid w:val="005E324E"/>
    <w:rsid w:val="005E3CF0"/>
    <w:rsid w:val="005E3E66"/>
    <w:rsid w:val="005E5C75"/>
    <w:rsid w:val="005F1D72"/>
    <w:rsid w:val="005F5634"/>
    <w:rsid w:val="005F571F"/>
    <w:rsid w:val="005F67C3"/>
    <w:rsid w:val="005F7251"/>
    <w:rsid w:val="005F75A8"/>
    <w:rsid w:val="0060041D"/>
    <w:rsid w:val="00600EEA"/>
    <w:rsid w:val="00601C38"/>
    <w:rsid w:val="0060443D"/>
    <w:rsid w:val="006077E9"/>
    <w:rsid w:val="00612618"/>
    <w:rsid w:val="0061434B"/>
    <w:rsid w:val="00614E72"/>
    <w:rsid w:val="00616C9D"/>
    <w:rsid w:val="00616D9A"/>
    <w:rsid w:val="00616F19"/>
    <w:rsid w:val="0062091B"/>
    <w:rsid w:val="0062326F"/>
    <w:rsid w:val="00627F12"/>
    <w:rsid w:val="00631BDD"/>
    <w:rsid w:val="006327F3"/>
    <w:rsid w:val="006368BD"/>
    <w:rsid w:val="00641358"/>
    <w:rsid w:val="0064135A"/>
    <w:rsid w:val="00641BB8"/>
    <w:rsid w:val="00641D52"/>
    <w:rsid w:val="00641EE9"/>
    <w:rsid w:val="00642296"/>
    <w:rsid w:val="00642D9D"/>
    <w:rsid w:val="0064383E"/>
    <w:rsid w:val="00643E23"/>
    <w:rsid w:val="00644037"/>
    <w:rsid w:val="00644DD2"/>
    <w:rsid w:val="00646F30"/>
    <w:rsid w:val="006505E1"/>
    <w:rsid w:val="0065178D"/>
    <w:rsid w:val="00651919"/>
    <w:rsid w:val="006520A2"/>
    <w:rsid w:val="006530BA"/>
    <w:rsid w:val="0065390B"/>
    <w:rsid w:val="00655993"/>
    <w:rsid w:val="00655CBB"/>
    <w:rsid w:val="0065643B"/>
    <w:rsid w:val="00657266"/>
    <w:rsid w:val="00657464"/>
    <w:rsid w:val="00664495"/>
    <w:rsid w:val="00664C32"/>
    <w:rsid w:val="00665EA4"/>
    <w:rsid w:val="0067167A"/>
    <w:rsid w:val="0067287B"/>
    <w:rsid w:val="00672D71"/>
    <w:rsid w:val="00674001"/>
    <w:rsid w:val="006763CB"/>
    <w:rsid w:val="00677722"/>
    <w:rsid w:val="0067785E"/>
    <w:rsid w:val="006800E0"/>
    <w:rsid w:val="006812D5"/>
    <w:rsid w:val="0068514B"/>
    <w:rsid w:val="006909F2"/>
    <w:rsid w:val="006923CE"/>
    <w:rsid w:val="006942B5"/>
    <w:rsid w:val="00696643"/>
    <w:rsid w:val="006A0FDA"/>
    <w:rsid w:val="006A37DC"/>
    <w:rsid w:val="006A400E"/>
    <w:rsid w:val="006A4B70"/>
    <w:rsid w:val="006A53AC"/>
    <w:rsid w:val="006B1CC6"/>
    <w:rsid w:val="006B3CBA"/>
    <w:rsid w:val="006B3D1E"/>
    <w:rsid w:val="006B4C08"/>
    <w:rsid w:val="006B4D1D"/>
    <w:rsid w:val="006B4D8E"/>
    <w:rsid w:val="006B539C"/>
    <w:rsid w:val="006B5410"/>
    <w:rsid w:val="006B5F39"/>
    <w:rsid w:val="006C04E0"/>
    <w:rsid w:val="006C3935"/>
    <w:rsid w:val="006C70C5"/>
    <w:rsid w:val="006C7297"/>
    <w:rsid w:val="006C7A33"/>
    <w:rsid w:val="006D2A93"/>
    <w:rsid w:val="006D34CB"/>
    <w:rsid w:val="006D3E1C"/>
    <w:rsid w:val="006D4387"/>
    <w:rsid w:val="006D6487"/>
    <w:rsid w:val="006D75FE"/>
    <w:rsid w:val="006D7918"/>
    <w:rsid w:val="006E1888"/>
    <w:rsid w:val="006E24AE"/>
    <w:rsid w:val="006E35C7"/>
    <w:rsid w:val="006E7AF3"/>
    <w:rsid w:val="006F190E"/>
    <w:rsid w:val="006F1A04"/>
    <w:rsid w:val="006F207D"/>
    <w:rsid w:val="006F36C5"/>
    <w:rsid w:val="006F37E5"/>
    <w:rsid w:val="006F3BFA"/>
    <w:rsid w:val="006F3F0B"/>
    <w:rsid w:val="006F47E4"/>
    <w:rsid w:val="006F50A9"/>
    <w:rsid w:val="006F5DB6"/>
    <w:rsid w:val="00701E21"/>
    <w:rsid w:val="00702A62"/>
    <w:rsid w:val="00702BE5"/>
    <w:rsid w:val="0070327C"/>
    <w:rsid w:val="00705876"/>
    <w:rsid w:val="0070707D"/>
    <w:rsid w:val="00707977"/>
    <w:rsid w:val="00707B2A"/>
    <w:rsid w:val="0071057C"/>
    <w:rsid w:val="007119E3"/>
    <w:rsid w:val="007121BF"/>
    <w:rsid w:val="00715BCB"/>
    <w:rsid w:val="00716D41"/>
    <w:rsid w:val="0072033B"/>
    <w:rsid w:val="007226D5"/>
    <w:rsid w:val="00722980"/>
    <w:rsid w:val="0072538C"/>
    <w:rsid w:val="00725F37"/>
    <w:rsid w:val="0072700E"/>
    <w:rsid w:val="00732BCB"/>
    <w:rsid w:val="00732E12"/>
    <w:rsid w:val="00734253"/>
    <w:rsid w:val="00735F1C"/>
    <w:rsid w:val="0073750D"/>
    <w:rsid w:val="00737CC5"/>
    <w:rsid w:val="00741D56"/>
    <w:rsid w:val="0074228C"/>
    <w:rsid w:val="00743170"/>
    <w:rsid w:val="00743DFC"/>
    <w:rsid w:val="007453BD"/>
    <w:rsid w:val="00746581"/>
    <w:rsid w:val="00746D54"/>
    <w:rsid w:val="00751CBF"/>
    <w:rsid w:val="00751D04"/>
    <w:rsid w:val="00752BDB"/>
    <w:rsid w:val="0075529F"/>
    <w:rsid w:val="007566A0"/>
    <w:rsid w:val="0075751B"/>
    <w:rsid w:val="00762403"/>
    <w:rsid w:val="0076293D"/>
    <w:rsid w:val="00763B22"/>
    <w:rsid w:val="0076435D"/>
    <w:rsid w:val="00764B6F"/>
    <w:rsid w:val="007659D6"/>
    <w:rsid w:val="0076706C"/>
    <w:rsid w:val="0076725D"/>
    <w:rsid w:val="0077058E"/>
    <w:rsid w:val="007726D9"/>
    <w:rsid w:val="00774501"/>
    <w:rsid w:val="00775240"/>
    <w:rsid w:val="00775FA9"/>
    <w:rsid w:val="0077681E"/>
    <w:rsid w:val="00782842"/>
    <w:rsid w:val="007828A5"/>
    <w:rsid w:val="00783790"/>
    <w:rsid w:val="00784053"/>
    <w:rsid w:val="007840D1"/>
    <w:rsid w:val="0078417B"/>
    <w:rsid w:val="00785A9D"/>
    <w:rsid w:val="0078609B"/>
    <w:rsid w:val="007861F2"/>
    <w:rsid w:val="007871D3"/>
    <w:rsid w:val="00787A57"/>
    <w:rsid w:val="00790B61"/>
    <w:rsid w:val="007915D2"/>
    <w:rsid w:val="0079735F"/>
    <w:rsid w:val="007A0347"/>
    <w:rsid w:val="007A4C06"/>
    <w:rsid w:val="007A5C49"/>
    <w:rsid w:val="007A616E"/>
    <w:rsid w:val="007A6D05"/>
    <w:rsid w:val="007A7B51"/>
    <w:rsid w:val="007B28B1"/>
    <w:rsid w:val="007B2C22"/>
    <w:rsid w:val="007B3142"/>
    <w:rsid w:val="007B4252"/>
    <w:rsid w:val="007C2395"/>
    <w:rsid w:val="007C4B26"/>
    <w:rsid w:val="007D31CE"/>
    <w:rsid w:val="007D32CD"/>
    <w:rsid w:val="007D5B4B"/>
    <w:rsid w:val="007D78E4"/>
    <w:rsid w:val="007E1E97"/>
    <w:rsid w:val="007E248F"/>
    <w:rsid w:val="007E52E2"/>
    <w:rsid w:val="007E7E8D"/>
    <w:rsid w:val="007F0FC2"/>
    <w:rsid w:val="007F168E"/>
    <w:rsid w:val="007F2F0D"/>
    <w:rsid w:val="007F3E07"/>
    <w:rsid w:val="007F685C"/>
    <w:rsid w:val="007F6D65"/>
    <w:rsid w:val="007F6F76"/>
    <w:rsid w:val="00801787"/>
    <w:rsid w:val="00802C78"/>
    <w:rsid w:val="00803CC2"/>
    <w:rsid w:val="0080453B"/>
    <w:rsid w:val="0080796F"/>
    <w:rsid w:val="008116E5"/>
    <w:rsid w:val="0081386C"/>
    <w:rsid w:val="00814B1A"/>
    <w:rsid w:val="00814E65"/>
    <w:rsid w:val="008151A9"/>
    <w:rsid w:val="0081528C"/>
    <w:rsid w:val="00822B1C"/>
    <w:rsid w:val="00823E75"/>
    <w:rsid w:val="00826A73"/>
    <w:rsid w:val="00827723"/>
    <w:rsid w:val="00827C2C"/>
    <w:rsid w:val="00832101"/>
    <w:rsid w:val="00833942"/>
    <w:rsid w:val="008343A4"/>
    <w:rsid w:val="00836B60"/>
    <w:rsid w:val="00841B97"/>
    <w:rsid w:val="00843A51"/>
    <w:rsid w:val="00845E57"/>
    <w:rsid w:val="008466CD"/>
    <w:rsid w:val="0084672B"/>
    <w:rsid w:val="00847F9A"/>
    <w:rsid w:val="0085147E"/>
    <w:rsid w:val="00852934"/>
    <w:rsid w:val="0085358D"/>
    <w:rsid w:val="00853890"/>
    <w:rsid w:val="00855D0E"/>
    <w:rsid w:val="00856BA4"/>
    <w:rsid w:val="008607D8"/>
    <w:rsid w:val="0086138F"/>
    <w:rsid w:val="00861A2D"/>
    <w:rsid w:val="00862F0C"/>
    <w:rsid w:val="00864750"/>
    <w:rsid w:val="00865849"/>
    <w:rsid w:val="0086797F"/>
    <w:rsid w:val="0087044A"/>
    <w:rsid w:val="0087058C"/>
    <w:rsid w:val="00870B24"/>
    <w:rsid w:val="00870D9B"/>
    <w:rsid w:val="00871AF6"/>
    <w:rsid w:val="00871B5F"/>
    <w:rsid w:val="00871F22"/>
    <w:rsid w:val="00874B64"/>
    <w:rsid w:val="008801FE"/>
    <w:rsid w:val="00880642"/>
    <w:rsid w:val="0088129A"/>
    <w:rsid w:val="00881B9A"/>
    <w:rsid w:val="008833EB"/>
    <w:rsid w:val="008835AB"/>
    <w:rsid w:val="00884D82"/>
    <w:rsid w:val="00885C9C"/>
    <w:rsid w:val="00885D3A"/>
    <w:rsid w:val="008872C4"/>
    <w:rsid w:val="00887F33"/>
    <w:rsid w:val="00892D0A"/>
    <w:rsid w:val="008939FD"/>
    <w:rsid w:val="0089440B"/>
    <w:rsid w:val="0089745C"/>
    <w:rsid w:val="00897EEB"/>
    <w:rsid w:val="008A1AD7"/>
    <w:rsid w:val="008A7AD9"/>
    <w:rsid w:val="008B0FD4"/>
    <w:rsid w:val="008B516D"/>
    <w:rsid w:val="008B5649"/>
    <w:rsid w:val="008B7E9A"/>
    <w:rsid w:val="008C0955"/>
    <w:rsid w:val="008C2591"/>
    <w:rsid w:val="008C273D"/>
    <w:rsid w:val="008C5A1A"/>
    <w:rsid w:val="008C5AC9"/>
    <w:rsid w:val="008D1002"/>
    <w:rsid w:val="008D1872"/>
    <w:rsid w:val="008D18FF"/>
    <w:rsid w:val="008D2296"/>
    <w:rsid w:val="008D2C5F"/>
    <w:rsid w:val="008D4F67"/>
    <w:rsid w:val="008D6BF3"/>
    <w:rsid w:val="008E06CF"/>
    <w:rsid w:val="008F3E6A"/>
    <w:rsid w:val="008F4215"/>
    <w:rsid w:val="008F4E79"/>
    <w:rsid w:val="008F672A"/>
    <w:rsid w:val="008F6B63"/>
    <w:rsid w:val="008F7447"/>
    <w:rsid w:val="009002E7"/>
    <w:rsid w:val="00903932"/>
    <w:rsid w:val="00905E2E"/>
    <w:rsid w:val="0091083B"/>
    <w:rsid w:val="00910891"/>
    <w:rsid w:val="0091235E"/>
    <w:rsid w:val="009128E6"/>
    <w:rsid w:val="009133A0"/>
    <w:rsid w:val="009140BA"/>
    <w:rsid w:val="009145C8"/>
    <w:rsid w:val="009152C7"/>
    <w:rsid w:val="00920292"/>
    <w:rsid w:val="00920BA2"/>
    <w:rsid w:val="009231EB"/>
    <w:rsid w:val="009244F7"/>
    <w:rsid w:val="009269E1"/>
    <w:rsid w:val="00926C8F"/>
    <w:rsid w:val="00930537"/>
    <w:rsid w:val="009308BF"/>
    <w:rsid w:val="00934B4D"/>
    <w:rsid w:val="0093584F"/>
    <w:rsid w:val="009416D6"/>
    <w:rsid w:val="009420B4"/>
    <w:rsid w:val="00944F13"/>
    <w:rsid w:val="00945BEF"/>
    <w:rsid w:val="00950ABB"/>
    <w:rsid w:val="009510AC"/>
    <w:rsid w:val="00952E78"/>
    <w:rsid w:val="00956A3E"/>
    <w:rsid w:val="00956DEA"/>
    <w:rsid w:val="00960EF0"/>
    <w:rsid w:val="009612EC"/>
    <w:rsid w:val="009613BE"/>
    <w:rsid w:val="00964F2D"/>
    <w:rsid w:val="0096638C"/>
    <w:rsid w:val="00966810"/>
    <w:rsid w:val="00966CCF"/>
    <w:rsid w:val="00966E4D"/>
    <w:rsid w:val="00967581"/>
    <w:rsid w:val="0096773E"/>
    <w:rsid w:val="0097312B"/>
    <w:rsid w:val="00973EF3"/>
    <w:rsid w:val="0097495F"/>
    <w:rsid w:val="00974ADD"/>
    <w:rsid w:val="00976184"/>
    <w:rsid w:val="00980442"/>
    <w:rsid w:val="009806AE"/>
    <w:rsid w:val="0098088B"/>
    <w:rsid w:val="0098527F"/>
    <w:rsid w:val="0098540A"/>
    <w:rsid w:val="00986D2A"/>
    <w:rsid w:val="00987D8A"/>
    <w:rsid w:val="00987DE3"/>
    <w:rsid w:val="0099251F"/>
    <w:rsid w:val="00993D99"/>
    <w:rsid w:val="0099406F"/>
    <w:rsid w:val="0099490B"/>
    <w:rsid w:val="00994BDB"/>
    <w:rsid w:val="00995C90"/>
    <w:rsid w:val="009A0DB1"/>
    <w:rsid w:val="009A316B"/>
    <w:rsid w:val="009A4E74"/>
    <w:rsid w:val="009B5A01"/>
    <w:rsid w:val="009B5CC8"/>
    <w:rsid w:val="009B5D53"/>
    <w:rsid w:val="009C3A3D"/>
    <w:rsid w:val="009C3DE3"/>
    <w:rsid w:val="009D1719"/>
    <w:rsid w:val="009D27B5"/>
    <w:rsid w:val="009D30B4"/>
    <w:rsid w:val="009D664B"/>
    <w:rsid w:val="009D6B16"/>
    <w:rsid w:val="009D7002"/>
    <w:rsid w:val="009D7CFC"/>
    <w:rsid w:val="009E00E4"/>
    <w:rsid w:val="009E033D"/>
    <w:rsid w:val="009E0DEF"/>
    <w:rsid w:val="009E6B7A"/>
    <w:rsid w:val="009E77DA"/>
    <w:rsid w:val="009E7FD5"/>
    <w:rsid w:val="009F08CB"/>
    <w:rsid w:val="009F0F19"/>
    <w:rsid w:val="009F1804"/>
    <w:rsid w:val="009F1A6B"/>
    <w:rsid w:val="009F1D67"/>
    <w:rsid w:val="009F257C"/>
    <w:rsid w:val="009F6452"/>
    <w:rsid w:val="009F79B6"/>
    <w:rsid w:val="00A00FEE"/>
    <w:rsid w:val="00A02C70"/>
    <w:rsid w:val="00A02DE1"/>
    <w:rsid w:val="00A035DF"/>
    <w:rsid w:val="00A0480C"/>
    <w:rsid w:val="00A05332"/>
    <w:rsid w:val="00A05EA9"/>
    <w:rsid w:val="00A06691"/>
    <w:rsid w:val="00A07C96"/>
    <w:rsid w:val="00A108AC"/>
    <w:rsid w:val="00A11655"/>
    <w:rsid w:val="00A13BCA"/>
    <w:rsid w:val="00A20B77"/>
    <w:rsid w:val="00A21D33"/>
    <w:rsid w:val="00A22654"/>
    <w:rsid w:val="00A23117"/>
    <w:rsid w:val="00A24A91"/>
    <w:rsid w:val="00A267A7"/>
    <w:rsid w:val="00A26AAD"/>
    <w:rsid w:val="00A276AE"/>
    <w:rsid w:val="00A27C0C"/>
    <w:rsid w:val="00A27FEA"/>
    <w:rsid w:val="00A309F7"/>
    <w:rsid w:val="00A30A70"/>
    <w:rsid w:val="00A319ED"/>
    <w:rsid w:val="00A32870"/>
    <w:rsid w:val="00A33162"/>
    <w:rsid w:val="00A35594"/>
    <w:rsid w:val="00A35EC2"/>
    <w:rsid w:val="00A36E53"/>
    <w:rsid w:val="00A40006"/>
    <w:rsid w:val="00A42B74"/>
    <w:rsid w:val="00A50C4F"/>
    <w:rsid w:val="00A54CB1"/>
    <w:rsid w:val="00A56FDF"/>
    <w:rsid w:val="00A5734F"/>
    <w:rsid w:val="00A620E3"/>
    <w:rsid w:val="00A622F4"/>
    <w:rsid w:val="00A62F43"/>
    <w:rsid w:val="00A63CF5"/>
    <w:rsid w:val="00A64395"/>
    <w:rsid w:val="00A70625"/>
    <w:rsid w:val="00A71EC5"/>
    <w:rsid w:val="00A71FDD"/>
    <w:rsid w:val="00A72E58"/>
    <w:rsid w:val="00A734ED"/>
    <w:rsid w:val="00A766BF"/>
    <w:rsid w:val="00A771DB"/>
    <w:rsid w:val="00A77B0E"/>
    <w:rsid w:val="00A77E50"/>
    <w:rsid w:val="00A77F5E"/>
    <w:rsid w:val="00A80B95"/>
    <w:rsid w:val="00A83C65"/>
    <w:rsid w:val="00A84C8D"/>
    <w:rsid w:val="00A85137"/>
    <w:rsid w:val="00A85811"/>
    <w:rsid w:val="00A8612D"/>
    <w:rsid w:val="00A8743A"/>
    <w:rsid w:val="00A919E8"/>
    <w:rsid w:val="00A91B68"/>
    <w:rsid w:val="00A928C3"/>
    <w:rsid w:val="00A92D13"/>
    <w:rsid w:val="00A92EA1"/>
    <w:rsid w:val="00A936FF"/>
    <w:rsid w:val="00A94213"/>
    <w:rsid w:val="00A94FBC"/>
    <w:rsid w:val="00AA0728"/>
    <w:rsid w:val="00AA0783"/>
    <w:rsid w:val="00AA1A0C"/>
    <w:rsid w:val="00AA288F"/>
    <w:rsid w:val="00AA3F5C"/>
    <w:rsid w:val="00AA5216"/>
    <w:rsid w:val="00AA65E1"/>
    <w:rsid w:val="00AB4776"/>
    <w:rsid w:val="00AB51E5"/>
    <w:rsid w:val="00AB57FF"/>
    <w:rsid w:val="00AB71AF"/>
    <w:rsid w:val="00AC5E09"/>
    <w:rsid w:val="00AC79B5"/>
    <w:rsid w:val="00AD11B9"/>
    <w:rsid w:val="00AD2565"/>
    <w:rsid w:val="00AD303C"/>
    <w:rsid w:val="00AD7CF5"/>
    <w:rsid w:val="00AE174A"/>
    <w:rsid w:val="00AE1BFF"/>
    <w:rsid w:val="00AE2843"/>
    <w:rsid w:val="00AE328D"/>
    <w:rsid w:val="00AE3D3B"/>
    <w:rsid w:val="00AE61B3"/>
    <w:rsid w:val="00AE73FE"/>
    <w:rsid w:val="00AE7984"/>
    <w:rsid w:val="00AF2F4F"/>
    <w:rsid w:val="00AF2FE4"/>
    <w:rsid w:val="00AF4B52"/>
    <w:rsid w:val="00AF4DB0"/>
    <w:rsid w:val="00AF7F25"/>
    <w:rsid w:val="00B026C6"/>
    <w:rsid w:val="00B03090"/>
    <w:rsid w:val="00B046A5"/>
    <w:rsid w:val="00B048CF"/>
    <w:rsid w:val="00B04A95"/>
    <w:rsid w:val="00B05163"/>
    <w:rsid w:val="00B05933"/>
    <w:rsid w:val="00B06BF5"/>
    <w:rsid w:val="00B06EDB"/>
    <w:rsid w:val="00B10ACA"/>
    <w:rsid w:val="00B10E37"/>
    <w:rsid w:val="00B139A0"/>
    <w:rsid w:val="00B139B0"/>
    <w:rsid w:val="00B149D6"/>
    <w:rsid w:val="00B14DC3"/>
    <w:rsid w:val="00B15B51"/>
    <w:rsid w:val="00B16AFC"/>
    <w:rsid w:val="00B16BA8"/>
    <w:rsid w:val="00B1742A"/>
    <w:rsid w:val="00B17EFD"/>
    <w:rsid w:val="00B213F3"/>
    <w:rsid w:val="00B21BD3"/>
    <w:rsid w:val="00B21E44"/>
    <w:rsid w:val="00B23869"/>
    <w:rsid w:val="00B23BD4"/>
    <w:rsid w:val="00B252CF"/>
    <w:rsid w:val="00B25C16"/>
    <w:rsid w:val="00B27DE9"/>
    <w:rsid w:val="00B317C9"/>
    <w:rsid w:val="00B33856"/>
    <w:rsid w:val="00B33EAA"/>
    <w:rsid w:val="00B35059"/>
    <w:rsid w:val="00B358C1"/>
    <w:rsid w:val="00B365F1"/>
    <w:rsid w:val="00B36A52"/>
    <w:rsid w:val="00B405A8"/>
    <w:rsid w:val="00B40B45"/>
    <w:rsid w:val="00B41637"/>
    <w:rsid w:val="00B41983"/>
    <w:rsid w:val="00B424E3"/>
    <w:rsid w:val="00B42BF4"/>
    <w:rsid w:val="00B45357"/>
    <w:rsid w:val="00B47942"/>
    <w:rsid w:val="00B504AC"/>
    <w:rsid w:val="00B51D2F"/>
    <w:rsid w:val="00B52EAF"/>
    <w:rsid w:val="00B54C05"/>
    <w:rsid w:val="00B554DD"/>
    <w:rsid w:val="00B5787E"/>
    <w:rsid w:val="00B60CB8"/>
    <w:rsid w:val="00B620EE"/>
    <w:rsid w:val="00B6480C"/>
    <w:rsid w:val="00B64DE7"/>
    <w:rsid w:val="00B64E0C"/>
    <w:rsid w:val="00B65DF6"/>
    <w:rsid w:val="00B67CFB"/>
    <w:rsid w:val="00B7186E"/>
    <w:rsid w:val="00B721D8"/>
    <w:rsid w:val="00B7274C"/>
    <w:rsid w:val="00B73BD0"/>
    <w:rsid w:val="00B74A51"/>
    <w:rsid w:val="00B75C1F"/>
    <w:rsid w:val="00B7659C"/>
    <w:rsid w:val="00B80783"/>
    <w:rsid w:val="00B8229A"/>
    <w:rsid w:val="00B82B9F"/>
    <w:rsid w:val="00B834E4"/>
    <w:rsid w:val="00B83A1B"/>
    <w:rsid w:val="00B844A1"/>
    <w:rsid w:val="00B85D6E"/>
    <w:rsid w:val="00B92351"/>
    <w:rsid w:val="00B95892"/>
    <w:rsid w:val="00B95E65"/>
    <w:rsid w:val="00B95F4A"/>
    <w:rsid w:val="00B9756F"/>
    <w:rsid w:val="00BA0A92"/>
    <w:rsid w:val="00BA173D"/>
    <w:rsid w:val="00BA1B24"/>
    <w:rsid w:val="00BA1F32"/>
    <w:rsid w:val="00BA1F81"/>
    <w:rsid w:val="00BA3525"/>
    <w:rsid w:val="00BA3E69"/>
    <w:rsid w:val="00BA457B"/>
    <w:rsid w:val="00BA51A8"/>
    <w:rsid w:val="00BA7DDE"/>
    <w:rsid w:val="00BB4039"/>
    <w:rsid w:val="00BB5CFE"/>
    <w:rsid w:val="00BB5E39"/>
    <w:rsid w:val="00BC1AC0"/>
    <w:rsid w:val="00BC419B"/>
    <w:rsid w:val="00BC49E0"/>
    <w:rsid w:val="00BC6AAD"/>
    <w:rsid w:val="00BD0409"/>
    <w:rsid w:val="00BD04E4"/>
    <w:rsid w:val="00BD35A3"/>
    <w:rsid w:val="00BD41A7"/>
    <w:rsid w:val="00BD4B32"/>
    <w:rsid w:val="00BD5D04"/>
    <w:rsid w:val="00BD7064"/>
    <w:rsid w:val="00BE12A7"/>
    <w:rsid w:val="00BE422B"/>
    <w:rsid w:val="00BE5427"/>
    <w:rsid w:val="00BE6832"/>
    <w:rsid w:val="00BE7FD6"/>
    <w:rsid w:val="00BF1776"/>
    <w:rsid w:val="00BF39AD"/>
    <w:rsid w:val="00BF4690"/>
    <w:rsid w:val="00BF56F5"/>
    <w:rsid w:val="00BF5F9F"/>
    <w:rsid w:val="00BF669A"/>
    <w:rsid w:val="00BF6744"/>
    <w:rsid w:val="00BF7DD7"/>
    <w:rsid w:val="00C01F5E"/>
    <w:rsid w:val="00C01FFD"/>
    <w:rsid w:val="00C0243C"/>
    <w:rsid w:val="00C03C6B"/>
    <w:rsid w:val="00C0543F"/>
    <w:rsid w:val="00C062F1"/>
    <w:rsid w:val="00C10995"/>
    <w:rsid w:val="00C10EA5"/>
    <w:rsid w:val="00C12003"/>
    <w:rsid w:val="00C120D6"/>
    <w:rsid w:val="00C12660"/>
    <w:rsid w:val="00C1393D"/>
    <w:rsid w:val="00C15AF7"/>
    <w:rsid w:val="00C162B2"/>
    <w:rsid w:val="00C16E57"/>
    <w:rsid w:val="00C1742A"/>
    <w:rsid w:val="00C17999"/>
    <w:rsid w:val="00C20226"/>
    <w:rsid w:val="00C206AF"/>
    <w:rsid w:val="00C21047"/>
    <w:rsid w:val="00C21D64"/>
    <w:rsid w:val="00C2437E"/>
    <w:rsid w:val="00C27613"/>
    <w:rsid w:val="00C306B2"/>
    <w:rsid w:val="00C31872"/>
    <w:rsid w:val="00C32714"/>
    <w:rsid w:val="00C3538C"/>
    <w:rsid w:val="00C35C12"/>
    <w:rsid w:val="00C3686E"/>
    <w:rsid w:val="00C36AAD"/>
    <w:rsid w:val="00C426CC"/>
    <w:rsid w:val="00C428D2"/>
    <w:rsid w:val="00C43328"/>
    <w:rsid w:val="00C44444"/>
    <w:rsid w:val="00C55734"/>
    <w:rsid w:val="00C56C5B"/>
    <w:rsid w:val="00C60008"/>
    <w:rsid w:val="00C600FC"/>
    <w:rsid w:val="00C63D71"/>
    <w:rsid w:val="00C6552D"/>
    <w:rsid w:val="00C655D7"/>
    <w:rsid w:val="00C65A22"/>
    <w:rsid w:val="00C67927"/>
    <w:rsid w:val="00C701E2"/>
    <w:rsid w:val="00C72B72"/>
    <w:rsid w:val="00C73632"/>
    <w:rsid w:val="00C7451F"/>
    <w:rsid w:val="00C75A23"/>
    <w:rsid w:val="00C76988"/>
    <w:rsid w:val="00C76C7E"/>
    <w:rsid w:val="00C7734B"/>
    <w:rsid w:val="00C82470"/>
    <w:rsid w:val="00C82A27"/>
    <w:rsid w:val="00C86540"/>
    <w:rsid w:val="00C87F71"/>
    <w:rsid w:val="00C920A3"/>
    <w:rsid w:val="00C94133"/>
    <w:rsid w:val="00C95834"/>
    <w:rsid w:val="00C96849"/>
    <w:rsid w:val="00C96A44"/>
    <w:rsid w:val="00C97B4F"/>
    <w:rsid w:val="00C97C5E"/>
    <w:rsid w:val="00CA1B82"/>
    <w:rsid w:val="00CA2ADF"/>
    <w:rsid w:val="00CA6051"/>
    <w:rsid w:val="00CB3001"/>
    <w:rsid w:val="00CB36D9"/>
    <w:rsid w:val="00CB4BAE"/>
    <w:rsid w:val="00CB5451"/>
    <w:rsid w:val="00CB70B3"/>
    <w:rsid w:val="00CC10B5"/>
    <w:rsid w:val="00CC1C09"/>
    <w:rsid w:val="00CC2A2B"/>
    <w:rsid w:val="00CC4783"/>
    <w:rsid w:val="00CC4D44"/>
    <w:rsid w:val="00CC5371"/>
    <w:rsid w:val="00CC68C7"/>
    <w:rsid w:val="00CC6965"/>
    <w:rsid w:val="00CC7D35"/>
    <w:rsid w:val="00CD35DB"/>
    <w:rsid w:val="00CD3AEE"/>
    <w:rsid w:val="00CD3EC2"/>
    <w:rsid w:val="00CD6430"/>
    <w:rsid w:val="00CE0557"/>
    <w:rsid w:val="00CE1857"/>
    <w:rsid w:val="00CE32FF"/>
    <w:rsid w:val="00CE3C37"/>
    <w:rsid w:val="00CE501B"/>
    <w:rsid w:val="00CE573F"/>
    <w:rsid w:val="00CE698C"/>
    <w:rsid w:val="00CE7CF2"/>
    <w:rsid w:val="00CF00C0"/>
    <w:rsid w:val="00CF11DB"/>
    <w:rsid w:val="00CF2C1E"/>
    <w:rsid w:val="00CF5C47"/>
    <w:rsid w:val="00D0018A"/>
    <w:rsid w:val="00D024F8"/>
    <w:rsid w:val="00D03F71"/>
    <w:rsid w:val="00D04246"/>
    <w:rsid w:val="00D04E17"/>
    <w:rsid w:val="00D066A7"/>
    <w:rsid w:val="00D07FF7"/>
    <w:rsid w:val="00D107BD"/>
    <w:rsid w:val="00D1344B"/>
    <w:rsid w:val="00D1389F"/>
    <w:rsid w:val="00D14CA4"/>
    <w:rsid w:val="00D170AE"/>
    <w:rsid w:val="00D222D1"/>
    <w:rsid w:val="00D22C27"/>
    <w:rsid w:val="00D23502"/>
    <w:rsid w:val="00D24D7C"/>
    <w:rsid w:val="00D24E12"/>
    <w:rsid w:val="00D25F0E"/>
    <w:rsid w:val="00D267C1"/>
    <w:rsid w:val="00D26E78"/>
    <w:rsid w:val="00D27DEE"/>
    <w:rsid w:val="00D30FD0"/>
    <w:rsid w:val="00D362DD"/>
    <w:rsid w:val="00D363BD"/>
    <w:rsid w:val="00D4020C"/>
    <w:rsid w:val="00D4138F"/>
    <w:rsid w:val="00D44496"/>
    <w:rsid w:val="00D452A9"/>
    <w:rsid w:val="00D45D9D"/>
    <w:rsid w:val="00D5135F"/>
    <w:rsid w:val="00D51866"/>
    <w:rsid w:val="00D53A52"/>
    <w:rsid w:val="00D53F42"/>
    <w:rsid w:val="00D54DF9"/>
    <w:rsid w:val="00D55B76"/>
    <w:rsid w:val="00D55E79"/>
    <w:rsid w:val="00D60C55"/>
    <w:rsid w:val="00D70428"/>
    <w:rsid w:val="00D70E30"/>
    <w:rsid w:val="00D71572"/>
    <w:rsid w:val="00D72A36"/>
    <w:rsid w:val="00D7332F"/>
    <w:rsid w:val="00D744A4"/>
    <w:rsid w:val="00D74FE0"/>
    <w:rsid w:val="00D75161"/>
    <w:rsid w:val="00D76AFA"/>
    <w:rsid w:val="00D77F7F"/>
    <w:rsid w:val="00D817BE"/>
    <w:rsid w:val="00D82AFE"/>
    <w:rsid w:val="00D86C81"/>
    <w:rsid w:val="00D8748B"/>
    <w:rsid w:val="00D87E0A"/>
    <w:rsid w:val="00D87FBE"/>
    <w:rsid w:val="00D93F26"/>
    <w:rsid w:val="00D94A72"/>
    <w:rsid w:val="00D95657"/>
    <w:rsid w:val="00D97E99"/>
    <w:rsid w:val="00DA2A57"/>
    <w:rsid w:val="00DA44F6"/>
    <w:rsid w:val="00DA53CC"/>
    <w:rsid w:val="00DA6D5B"/>
    <w:rsid w:val="00DA7482"/>
    <w:rsid w:val="00DB0D11"/>
    <w:rsid w:val="00DB31D0"/>
    <w:rsid w:val="00DB40D4"/>
    <w:rsid w:val="00DB4D8C"/>
    <w:rsid w:val="00DB6426"/>
    <w:rsid w:val="00DB7599"/>
    <w:rsid w:val="00DB7694"/>
    <w:rsid w:val="00DC1168"/>
    <w:rsid w:val="00DC30BC"/>
    <w:rsid w:val="00DC386C"/>
    <w:rsid w:val="00DC4534"/>
    <w:rsid w:val="00DC6A42"/>
    <w:rsid w:val="00DC6AB5"/>
    <w:rsid w:val="00DC6F85"/>
    <w:rsid w:val="00DD0FF3"/>
    <w:rsid w:val="00DD1323"/>
    <w:rsid w:val="00DD3728"/>
    <w:rsid w:val="00DD504E"/>
    <w:rsid w:val="00DD5DFD"/>
    <w:rsid w:val="00DD784B"/>
    <w:rsid w:val="00DD7F7F"/>
    <w:rsid w:val="00DE080B"/>
    <w:rsid w:val="00DE295A"/>
    <w:rsid w:val="00DE4648"/>
    <w:rsid w:val="00DE483C"/>
    <w:rsid w:val="00DE4B55"/>
    <w:rsid w:val="00DE6555"/>
    <w:rsid w:val="00DE7EA7"/>
    <w:rsid w:val="00DF501B"/>
    <w:rsid w:val="00DF5370"/>
    <w:rsid w:val="00DF64F0"/>
    <w:rsid w:val="00DF7B3B"/>
    <w:rsid w:val="00E0071E"/>
    <w:rsid w:val="00E008E2"/>
    <w:rsid w:val="00E02E10"/>
    <w:rsid w:val="00E03FED"/>
    <w:rsid w:val="00E05101"/>
    <w:rsid w:val="00E05346"/>
    <w:rsid w:val="00E06350"/>
    <w:rsid w:val="00E10FBC"/>
    <w:rsid w:val="00E13262"/>
    <w:rsid w:val="00E148B2"/>
    <w:rsid w:val="00E14F95"/>
    <w:rsid w:val="00E1507F"/>
    <w:rsid w:val="00E17F77"/>
    <w:rsid w:val="00E24557"/>
    <w:rsid w:val="00E24580"/>
    <w:rsid w:val="00E261BA"/>
    <w:rsid w:val="00E30830"/>
    <w:rsid w:val="00E3234E"/>
    <w:rsid w:val="00E34BAB"/>
    <w:rsid w:val="00E35B18"/>
    <w:rsid w:val="00E35EC8"/>
    <w:rsid w:val="00E36D35"/>
    <w:rsid w:val="00E37517"/>
    <w:rsid w:val="00E378D4"/>
    <w:rsid w:val="00E40110"/>
    <w:rsid w:val="00E41544"/>
    <w:rsid w:val="00E41A15"/>
    <w:rsid w:val="00E41FA2"/>
    <w:rsid w:val="00E42D97"/>
    <w:rsid w:val="00E434DB"/>
    <w:rsid w:val="00E44701"/>
    <w:rsid w:val="00E50165"/>
    <w:rsid w:val="00E5029E"/>
    <w:rsid w:val="00E50AB8"/>
    <w:rsid w:val="00E51BCF"/>
    <w:rsid w:val="00E5300B"/>
    <w:rsid w:val="00E53FFD"/>
    <w:rsid w:val="00E5419D"/>
    <w:rsid w:val="00E5484A"/>
    <w:rsid w:val="00E54A16"/>
    <w:rsid w:val="00E552CF"/>
    <w:rsid w:val="00E562CF"/>
    <w:rsid w:val="00E6006A"/>
    <w:rsid w:val="00E6169A"/>
    <w:rsid w:val="00E6393E"/>
    <w:rsid w:val="00E65565"/>
    <w:rsid w:val="00E6784E"/>
    <w:rsid w:val="00E71791"/>
    <w:rsid w:val="00E725A8"/>
    <w:rsid w:val="00E7277A"/>
    <w:rsid w:val="00E738B9"/>
    <w:rsid w:val="00E758E9"/>
    <w:rsid w:val="00E809C3"/>
    <w:rsid w:val="00E80F11"/>
    <w:rsid w:val="00E81DC3"/>
    <w:rsid w:val="00E81E57"/>
    <w:rsid w:val="00E83A62"/>
    <w:rsid w:val="00E83BF0"/>
    <w:rsid w:val="00E85564"/>
    <w:rsid w:val="00E85B54"/>
    <w:rsid w:val="00E90C1D"/>
    <w:rsid w:val="00E91066"/>
    <w:rsid w:val="00E91578"/>
    <w:rsid w:val="00E942D3"/>
    <w:rsid w:val="00E9479C"/>
    <w:rsid w:val="00E947DD"/>
    <w:rsid w:val="00E95D38"/>
    <w:rsid w:val="00E96153"/>
    <w:rsid w:val="00E96774"/>
    <w:rsid w:val="00E972A5"/>
    <w:rsid w:val="00E97505"/>
    <w:rsid w:val="00E977FC"/>
    <w:rsid w:val="00EA0C94"/>
    <w:rsid w:val="00EA1D7F"/>
    <w:rsid w:val="00EA44C7"/>
    <w:rsid w:val="00EA5CE8"/>
    <w:rsid w:val="00EA5D56"/>
    <w:rsid w:val="00EA644E"/>
    <w:rsid w:val="00EA741E"/>
    <w:rsid w:val="00EB04C0"/>
    <w:rsid w:val="00EB0B90"/>
    <w:rsid w:val="00EB1566"/>
    <w:rsid w:val="00EB3E80"/>
    <w:rsid w:val="00EB3FAB"/>
    <w:rsid w:val="00EB4474"/>
    <w:rsid w:val="00EB4AD3"/>
    <w:rsid w:val="00EB7529"/>
    <w:rsid w:val="00EC3C2C"/>
    <w:rsid w:val="00EC5BAC"/>
    <w:rsid w:val="00ED3571"/>
    <w:rsid w:val="00ED3A4D"/>
    <w:rsid w:val="00ED42AF"/>
    <w:rsid w:val="00ED470D"/>
    <w:rsid w:val="00ED7864"/>
    <w:rsid w:val="00EE0064"/>
    <w:rsid w:val="00EE1BA6"/>
    <w:rsid w:val="00EE2409"/>
    <w:rsid w:val="00EE30D6"/>
    <w:rsid w:val="00EE5F2D"/>
    <w:rsid w:val="00EE6B60"/>
    <w:rsid w:val="00EE728E"/>
    <w:rsid w:val="00EF129E"/>
    <w:rsid w:val="00EF1459"/>
    <w:rsid w:val="00EF39C5"/>
    <w:rsid w:val="00EF51F0"/>
    <w:rsid w:val="00EF5979"/>
    <w:rsid w:val="00EF5D45"/>
    <w:rsid w:val="00EF6551"/>
    <w:rsid w:val="00EF6C4F"/>
    <w:rsid w:val="00F0473F"/>
    <w:rsid w:val="00F04A02"/>
    <w:rsid w:val="00F06035"/>
    <w:rsid w:val="00F075A4"/>
    <w:rsid w:val="00F10DB4"/>
    <w:rsid w:val="00F1162F"/>
    <w:rsid w:val="00F12E69"/>
    <w:rsid w:val="00F135C0"/>
    <w:rsid w:val="00F141E1"/>
    <w:rsid w:val="00F16634"/>
    <w:rsid w:val="00F20204"/>
    <w:rsid w:val="00F21128"/>
    <w:rsid w:val="00F21D12"/>
    <w:rsid w:val="00F22F51"/>
    <w:rsid w:val="00F25E79"/>
    <w:rsid w:val="00F272D1"/>
    <w:rsid w:val="00F27E7E"/>
    <w:rsid w:val="00F32E0F"/>
    <w:rsid w:val="00F32EEB"/>
    <w:rsid w:val="00F34F77"/>
    <w:rsid w:val="00F3518C"/>
    <w:rsid w:val="00F37E38"/>
    <w:rsid w:val="00F422DD"/>
    <w:rsid w:val="00F42E71"/>
    <w:rsid w:val="00F4474D"/>
    <w:rsid w:val="00F479B4"/>
    <w:rsid w:val="00F502A1"/>
    <w:rsid w:val="00F50597"/>
    <w:rsid w:val="00F5331B"/>
    <w:rsid w:val="00F53DD3"/>
    <w:rsid w:val="00F53F9A"/>
    <w:rsid w:val="00F572A6"/>
    <w:rsid w:val="00F57DC6"/>
    <w:rsid w:val="00F61FED"/>
    <w:rsid w:val="00F62727"/>
    <w:rsid w:val="00F627C5"/>
    <w:rsid w:val="00F661BD"/>
    <w:rsid w:val="00F709CE"/>
    <w:rsid w:val="00F71216"/>
    <w:rsid w:val="00F734F8"/>
    <w:rsid w:val="00F74677"/>
    <w:rsid w:val="00F75137"/>
    <w:rsid w:val="00F75D45"/>
    <w:rsid w:val="00F76399"/>
    <w:rsid w:val="00F770BB"/>
    <w:rsid w:val="00F81C5A"/>
    <w:rsid w:val="00F82EA6"/>
    <w:rsid w:val="00F8396E"/>
    <w:rsid w:val="00F87CDE"/>
    <w:rsid w:val="00F9025C"/>
    <w:rsid w:val="00F9052C"/>
    <w:rsid w:val="00F90D08"/>
    <w:rsid w:val="00F90DB3"/>
    <w:rsid w:val="00F93093"/>
    <w:rsid w:val="00F95871"/>
    <w:rsid w:val="00FA1422"/>
    <w:rsid w:val="00FA1461"/>
    <w:rsid w:val="00FA1676"/>
    <w:rsid w:val="00FA207C"/>
    <w:rsid w:val="00FA3C0F"/>
    <w:rsid w:val="00FA6883"/>
    <w:rsid w:val="00FA6C2C"/>
    <w:rsid w:val="00FA6D64"/>
    <w:rsid w:val="00FB26A9"/>
    <w:rsid w:val="00FB6D0E"/>
    <w:rsid w:val="00FB7096"/>
    <w:rsid w:val="00FC208A"/>
    <w:rsid w:val="00FC4582"/>
    <w:rsid w:val="00FC5531"/>
    <w:rsid w:val="00FC798D"/>
    <w:rsid w:val="00FC799F"/>
    <w:rsid w:val="00FD2519"/>
    <w:rsid w:val="00FD308C"/>
    <w:rsid w:val="00FD3C53"/>
    <w:rsid w:val="00FD42A9"/>
    <w:rsid w:val="00FD4557"/>
    <w:rsid w:val="00FD7083"/>
    <w:rsid w:val="00FD77DC"/>
    <w:rsid w:val="00FD78CA"/>
    <w:rsid w:val="00FD798F"/>
    <w:rsid w:val="00FE2E2A"/>
    <w:rsid w:val="00FE4256"/>
    <w:rsid w:val="00FE56D4"/>
    <w:rsid w:val="00FF117E"/>
    <w:rsid w:val="00FF19E2"/>
    <w:rsid w:val="00FF22B1"/>
    <w:rsid w:val="00FF257B"/>
    <w:rsid w:val="00FF26DA"/>
    <w:rsid w:val="00FF2C50"/>
    <w:rsid w:val="00FF2EBE"/>
    <w:rsid w:val="00FF3055"/>
    <w:rsid w:val="00FF3313"/>
    <w:rsid w:val="00FF43EE"/>
    <w:rsid w:val="00FF6C93"/>
    <w:rsid w:val="00FF7C13"/>
    <w:rsid w:val="00FF7C89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CA1FC2"/>
  <w15:chartTrackingRefBased/>
  <w15:docId w15:val="{94E1DB43-AC94-48A4-B24F-67B779AB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473F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F047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47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473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473F"/>
  </w:style>
  <w:style w:type="paragraph" w:styleId="DocumentMap">
    <w:name w:val="Document Map"/>
    <w:basedOn w:val="Normal"/>
    <w:semiHidden/>
    <w:rsid w:val="00A80B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751D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502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nne9\AppData\Local\Microsoft\Windows\Temporary%20Internet%20Files\Low\Content.IE5\3MNO2F92\DocChecklist_Blank_page1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DocChecklist_Blank_page1[1]</Template>
  <TotalTime>0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Promotion</vt:lpstr>
    </vt:vector>
  </TitlesOfParts>
  <Company>UofT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Promotion</dc:title>
  <dc:subject/>
  <dc:creator>mcconne9</dc:creator>
  <cp:keywords/>
  <cp:lastModifiedBy>Jenni Bozec</cp:lastModifiedBy>
  <cp:revision>2</cp:revision>
  <cp:lastPrinted>2010-07-14T18:14:00Z</cp:lastPrinted>
  <dcterms:created xsi:type="dcterms:W3CDTF">2020-10-06T14:30:00Z</dcterms:created>
  <dcterms:modified xsi:type="dcterms:W3CDTF">2020-10-06T14:30:00Z</dcterms:modified>
</cp:coreProperties>
</file>