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8583"/>
      </w:tblGrid>
      <w:tr w:rsidR="00243D71" w:rsidRPr="0077422D" w14:paraId="3814A5BC" w14:textId="77777777" w:rsidTr="0077422D">
        <w:trPr>
          <w:trHeight w:val="360"/>
          <w:jc w:val="center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AC11643" w14:textId="77777777" w:rsidR="00243D71" w:rsidRPr="0077422D" w:rsidRDefault="00243D71" w:rsidP="00E51BCF">
            <w:pPr>
              <w:rPr>
                <w:b/>
                <w:color w:val="0000FF"/>
                <w:sz w:val="20"/>
                <w:szCs w:val="20"/>
                <w:lang w:val="en-CA"/>
              </w:rPr>
            </w:pPr>
            <w:r w:rsidRPr="0077422D">
              <w:rPr>
                <w:b/>
                <w:sz w:val="20"/>
                <w:szCs w:val="20"/>
                <w:lang w:val="en-CA"/>
              </w:rPr>
              <w:t>Candidate’s Name:</w:t>
            </w:r>
          </w:p>
        </w:tc>
        <w:tc>
          <w:tcPr>
            <w:tcW w:w="858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3ACD283" w14:textId="77777777" w:rsidR="00CF66F3" w:rsidRPr="0077422D" w:rsidRDefault="00CF66F3" w:rsidP="00243D71">
            <w:pPr>
              <w:rPr>
                <w:sz w:val="20"/>
                <w:szCs w:val="20"/>
                <w:lang w:val="en-CA"/>
              </w:rPr>
            </w:pPr>
          </w:p>
        </w:tc>
      </w:tr>
    </w:tbl>
    <w:p w14:paraId="0B26F557" w14:textId="77777777" w:rsidR="0077422D" w:rsidRPr="0077422D" w:rsidRDefault="0077422D" w:rsidP="00F0473F">
      <w:pPr>
        <w:rPr>
          <w:sz w:val="20"/>
          <w:szCs w:val="20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344"/>
      </w:tblGrid>
      <w:tr w:rsidR="00CF66F3" w:rsidRPr="0077422D" w14:paraId="2CCB7D96" w14:textId="77777777" w:rsidTr="0094476D">
        <w:trPr>
          <w:trHeight w:val="2160"/>
        </w:trPr>
        <w:tc>
          <w:tcPr>
            <w:tcW w:w="457" w:type="dxa"/>
            <w:tcBorders>
              <w:bottom w:val="single" w:sz="4" w:space="0" w:color="auto"/>
            </w:tcBorders>
          </w:tcPr>
          <w:p w14:paraId="709ECE7D" w14:textId="77777777" w:rsidR="00CF66F3" w:rsidRPr="0077422D" w:rsidRDefault="00CF66F3" w:rsidP="00B233A9">
            <w:pPr>
              <w:rPr>
                <w:lang w:val="en-CA"/>
              </w:rPr>
            </w:pPr>
          </w:p>
        </w:tc>
        <w:tc>
          <w:tcPr>
            <w:tcW w:w="10343" w:type="dxa"/>
            <w:tcBorders>
              <w:bottom w:val="single" w:sz="4" w:space="0" w:color="auto"/>
            </w:tcBorders>
          </w:tcPr>
          <w:p w14:paraId="176480FB" w14:textId="77777777" w:rsidR="00CF66F3" w:rsidRPr="0077422D" w:rsidRDefault="00F01E7C" w:rsidP="00CE2DC5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  <w:lang w:val="en-CA"/>
              </w:rPr>
            </w:pPr>
            <w:r w:rsidRPr="0077422D">
              <w:rPr>
                <w:b/>
                <w:sz w:val="20"/>
                <w:szCs w:val="20"/>
                <w:lang w:val="en-CA"/>
              </w:rPr>
              <w:t>Platform for Promotion (mark</w:t>
            </w:r>
            <w:r w:rsidR="00CF66F3" w:rsidRPr="0077422D">
              <w:rPr>
                <w:b/>
                <w:sz w:val="20"/>
                <w:szCs w:val="20"/>
                <w:lang w:val="en-CA"/>
              </w:rPr>
              <w:t xml:space="preserve"> all that apply)</w:t>
            </w:r>
          </w:p>
          <w:p w14:paraId="05B4E27F" w14:textId="77777777" w:rsidR="009F57E1" w:rsidRPr="0077422D" w:rsidRDefault="009F57E1" w:rsidP="009F57E1">
            <w:pPr>
              <w:ind w:left="360"/>
              <w:rPr>
                <w:sz w:val="20"/>
                <w:szCs w:val="20"/>
                <w:lang w:val="en-CA"/>
              </w:rPr>
            </w:pPr>
            <w:r w:rsidRPr="0077422D">
              <w:rPr>
                <w:sz w:val="20"/>
                <w:szCs w:val="20"/>
                <w:lang w:val="en-CA"/>
              </w:rPr>
              <w:t xml:space="preserve">Note:  Primary platform for promotion must be </w:t>
            </w:r>
            <w:r w:rsidRPr="002620A6">
              <w:rPr>
                <w:b/>
                <w:i/>
                <w:sz w:val="20"/>
                <w:szCs w:val="20"/>
                <w:lang w:val="en-CA"/>
              </w:rPr>
              <w:t>one of Excellence</w:t>
            </w:r>
            <w:r w:rsidRPr="002620A6">
              <w:rPr>
                <w:i/>
                <w:sz w:val="20"/>
                <w:szCs w:val="20"/>
                <w:lang w:val="en-CA"/>
              </w:rPr>
              <w:t xml:space="preserve"> in Research, CPA or Teaching. </w:t>
            </w:r>
          </w:p>
          <w:p w14:paraId="0761D64A" w14:textId="77777777" w:rsidR="00CF66F3" w:rsidRPr="0077422D" w:rsidRDefault="00CF66F3" w:rsidP="00CF66F3">
            <w:pPr>
              <w:pStyle w:val="ListParagraph"/>
              <w:ind w:left="360"/>
              <w:rPr>
                <w:b/>
                <w:sz w:val="20"/>
                <w:szCs w:val="20"/>
                <w:lang w:val="en-CA"/>
              </w:rPr>
            </w:pPr>
          </w:p>
          <w:tbl>
            <w:tblPr>
              <w:tblStyle w:val="TableGrid"/>
              <w:tblW w:w="8576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5"/>
              <w:gridCol w:w="3096"/>
              <w:gridCol w:w="851"/>
              <w:gridCol w:w="3734"/>
            </w:tblGrid>
            <w:tr w:rsidR="00CE2DC5" w:rsidRPr="0077422D" w14:paraId="251C5D83" w14:textId="77777777" w:rsidTr="00CE2DC5">
              <w:sdt>
                <w:sdtPr>
                  <w:rPr>
                    <w:b/>
                    <w:lang w:val="en-CA"/>
                  </w:rPr>
                  <w:id w:val="20565799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4F66988B" w14:textId="77777777" w:rsidR="00CE2DC5" w:rsidRPr="0077422D" w:rsidRDefault="009F57E1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 w:rsidRPr="0077422D"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2DF6E729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Excellence in Research</w:t>
                  </w:r>
                </w:p>
              </w:tc>
              <w:sdt>
                <w:sdtPr>
                  <w:rPr>
                    <w:b/>
                    <w:lang w:val="en-CA"/>
                  </w:rPr>
                  <w:id w:val="-12283034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740EE17D" w14:textId="77777777" w:rsidR="00CE2DC5" w:rsidRPr="0077422D" w:rsidRDefault="0077422D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79ED7131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Competence in Research</w:t>
                  </w:r>
                </w:p>
              </w:tc>
            </w:tr>
            <w:tr w:rsidR="00CE2DC5" w:rsidRPr="0077422D" w14:paraId="392EE7A8" w14:textId="77777777" w:rsidTr="00CE2DC5">
              <w:sdt>
                <w:sdtPr>
                  <w:rPr>
                    <w:b/>
                    <w:lang w:val="en-CA"/>
                  </w:rPr>
                  <w:id w:val="-13467858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4C3C360B" w14:textId="4E60DBEA" w:rsidR="00CE2DC5" w:rsidRPr="0077422D" w:rsidRDefault="00B05E95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3CF21A77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Excellence in CPA</w:t>
                  </w:r>
                </w:p>
              </w:tc>
              <w:sdt>
                <w:sdtPr>
                  <w:rPr>
                    <w:b/>
                    <w:lang w:val="en-CA"/>
                  </w:rPr>
                  <w:id w:val="12638838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EEE123C" w14:textId="77777777" w:rsidR="00CE2DC5" w:rsidRPr="0077422D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 w:rsidRPr="0077422D"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7E3E5AD0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Competence in CPA</w:t>
                  </w:r>
                </w:p>
              </w:tc>
            </w:tr>
            <w:tr w:rsidR="00CE2DC5" w:rsidRPr="0077422D" w14:paraId="13316A5A" w14:textId="77777777" w:rsidTr="00CE2DC5">
              <w:sdt>
                <w:sdtPr>
                  <w:rPr>
                    <w:b/>
                    <w:lang w:val="en-CA"/>
                  </w:rPr>
                  <w:id w:val="-10799020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5779E8E1" w14:textId="77777777" w:rsidR="00CE2DC5" w:rsidRPr="0077422D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 w:rsidRPr="0077422D"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7AE7D933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Excellence in Teaching</w:t>
                  </w:r>
                </w:p>
              </w:tc>
              <w:sdt>
                <w:sdtPr>
                  <w:rPr>
                    <w:b/>
                    <w:lang w:val="en-CA"/>
                  </w:rPr>
                  <w:id w:val="-65552953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B847516" w14:textId="0C72E84F" w:rsidR="00CE2DC5" w:rsidRPr="0077422D" w:rsidRDefault="00B05E95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138C94B4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Competence in Teaching</w:t>
                  </w:r>
                </w:p>
              </w:tc>
            </w:tr>
            <w:tr w:rsidR="00CE2DC5" w:rsidRPr="0077422D" w14:paraId="6B2A9D89" w14:textId="77777777" w:rsidTr="00CE2DC5">
              <w:sdt>
                <w:sdtPr>
                  <w:rPr>
                    <w:b/>
                    <w:lang w:val="en-CA"/>
                  </w:rPr>
                  <w:id w:val="15353765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69C9B192" w14:textId="77777777" w:rsidR="00CE2DC5" w:rsidRPr="0077422D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 w:rsidRPr="0077422D"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79AE14B0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Excellence in Administration</w:t>
                  </w:r>
                </w:p>
              </w:tc>
              <w:sdt>
                <w:sdtPr>
                  <w:rPr>
                    <w:b/>
                    <w:lang w:val="en-CA"/>
                  </w:rPr>
                  <w:id w:val="-18672086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65C9E4C" w14:textId="77777777" w:rsidR="00CE2DC5" w:rsidRPr="0077422D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lang w:val="en-CA"/>
                        </w:rPr>
                      </w:pPr>
                      <w:r w:rsidRPr="0077422D">
                        <w:rPr>
                          <w:rFonts w:ascii="MS Gothic" w:eastAsia="MS Gothic" w:hAnsi="MS Gothic" w:hint="eastAsia"/>
                          <w:b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4A3194E9" w14:textId="77777777" w:rsidR="00CE2DC5" w:rsidRPr="0077422D" w:rsidRDefault="00CE2DC5" w:rsidP="0092113E">
                  <w:pPr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Competence in Administration</w:t>
                  </w:r>
                </w:p>
              </w:tc>
            </w:tr>
          </w:tbl>
          <w:p w14:paraId="5CEA8A60" w14:textId="12EAFC2B" w:rsidR="00CF66F3" w:rsidRPr="0077422D" w:rsidRDefault="00CF66F3" w:rsidP="0077422D">
            <w:pPr>
              <w:rPr>
                <w:b/>
                <w:sz w:val="20"/>
                <w:szCs w:val="20"/>
                <w:lang w:val="en-CA"/>
              </w:rPr>
            </w:pPr>
          </w:p>
        </w:tc>
      </w:tr>
      <w:tr w:rsidR="00B233A9" w:rsidRPr="0077422D" w14:paraId="511BC46E" w14:textId="77777777" w:rsidTr="0094476D">
        <w:sdt>
          <w:sdtPr>
            <w:rPr>
              <w:b/>
              <w:lang w:val="en-CA"/>
            </w:rPr>
            <w:id w:val="181399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9DAEDF" w14:textId="6C3C937F" w:rsidR="00B233A9" w:rsidRPr="0077422D" w:rsidRDefault="00B05E95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7082" w14:textId="77777777" w:rsidR="00B233A9" w:rsidRPr="0077422D" w:rsidRDefault="00CC241C" w:rsidP="00CE2DC5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  <w:lang w:val="en-CA"/>
              </w:rPr>
            </w:pPr>
            <w:r w:rsidRPr="0077422D">
              <w:rPr>
                <w:b/>
                <w:sz w:val="20"/>
                <w:szCs w:val="20"/>
                <w:lang w:val="en-CA"/>
              </w:rPr>
              <w:t>A</w:t>
            </w:r>
            <w:r w:rsidR="00DE5D39" w:rsidRPr="0077422D">
              <w:rPr>
                <w:b/>
                <w:sz w:val="20"/>
                <w:szCs w:val="20"/>
                <w:lang w:val="en-CA"/>
              </w:rPr>
              <w:t>rea</w:t>
            </w:r>
            <w:r w:rsidRPr="0077422D">
              <w:rPr>
                <w:b/>
                <w:sz w:val="20"/>
                <w:szCs w:val="20"/>
                <w:lang w:val="en-CA"/>
              </w:rPr>
              <w:t>s</w:t>
            </w:r>
            <w:r w:rsidR="00DE5D39" w:rsidRPr="0077422D">
              <w:rPr>
                <w:b/>
                <w:sz w:val="20"/>
                <w:szCs w:val="20"/>
                <w:lang w:val="en-CA"/>
              </w:rPr>
              <w:t xml:space="preserve"> of </w:t>
            </w:r>
            <w:r w:rsidR="00B233A9" w:rsidRPr="0077422D">
              <w:rPr>
                <w:b/>
                <w:sz w:val="20"/>
                <w:szCs w:val="20"/>
                <w:lang w:val="en-CA"/>
              </w:rPr>
              <w:t xml:space="preserve"> expertise</w:t>
            </w:r>
            <w:r w:rsidRPr="0077422D">
              <w:rPr>
                <w:b/>
                <w:sz w:val="20"/>
                <w:szCs w:val="20"/>
                <w:lang w:val="en-CA"/>
              </w:rPr>
              <w:t xml:space="preserve"> </w:t>
            </w:r>
            <w:r w:rsidRPr="0077422D">
              <w:rPr>
                <w:sz w:val="20"/>
                <w:szCs w:val="20"/>
                <w:lang w:val="en-CA"/>
              </w:rPr>
              <w:t>(no more than 5)</w:t>
            </w:r>
          </w:p>
          <w:tbl>
            <w:tblPr>
              <w:tblStyle w:val="TableGrid"/>
              <w:tblW w:w="9544" w:type="dxa"/>
              <w:tblInd w:w="6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"/>
              <w:gridCol w:w="8956"/>
            </w:tblGrid>
            <w:tr w:rsidR="00CE2DC5" w:rsidRPr="0077422D" w14:paraId="671C37C0" w14:textId="77777777" w:rsidTr="006548EE">
              <w:tc>
                <w:tcPr>
                  <w:tcW w:w="588" w:type="dxa"/>
                </w:tcPr>
                <w:p w14:paraId="0AB2DF21" w14:textId="77777777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1.</w:t>
                  </w:r>
                </w:p>
              </w:tc>
              <w:tc>
                <w:tcPr>
                  <w:tcW w:w="8956" w:type="dxa"/>
                </w:tcPr>
                <w:p w14:paraId="0B26B5E1" w14:textId="2F46E103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</w:p>
              </w:tc>
            </w:tr>
            <w:tr w:rsidR="00CE2DC5" w:rsidRPr="0077422D" w14:paraId="5D824FE6" w14:textId="77777777" w:rsidTr="006548EE">
              <w:tc>
                <w:tcPr>
                  <w:tcW w:w="588" w:type="dxa"/>
                </w:tcPr>
                <w:p w14:paraId="4093B7BD" w14:textId="77777777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2.</w:t>
                  </w:r>
                </w:p>
              </w:tc>
              <w:tc>
                <w:tcPr>
                  <w:tcW w:w="8956" w:type="dxa"/>
                </w:tcPr>
                <w:p w14:paraId="7DFC9237" w14:textId="4D33006A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</w:p>
              </w:tc>
            </w:tr>
            <w:tr w:rsidR="00CE2DC5" w:rsidRPr="0077422D" w14:paraId="551B7555" w14:textId="77777777" w:rsidTr="006548EE">
              <w:tc>
                <w:tcPr>
                  <w:tcW w:w="588" w:type="dxa"/>
                </w:tcPr>
                <w:p w14:paraId="6B401793" w14:textId="77777777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3.</w:t>
                  </w:r>
                </w:p>
              </w:tc>
              <w:tc>
                <w:tcPr>
                  <w:tcW w:w="8956" w:type="dxa"/>
                </w:tcPr>
                <w:p w14:paraId="14D54742" w14:textId="38A3B18F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  <w:bookmarkStart w:id="0" w:name="_GoBack"/>
                  <w:bookmarkEnd w:id="0"/>
                </w:p>
              </w:tc>
            </w:tr>
            <w:tr w:rsidR="00CE2DC5" w:rsidRPr="0077422D" w14:paraId="395BBAF7" w14:textId="77777777" w:rsidTr="006548EE">
              <w:tc>
                <w:tcPr>
                  <w:tcW w:w="588" w:type="dxa"/>
                </w:tcPr>
                <w:p w14:paraId="19712D3A" w14:textId="77777777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4.</w:t>
                  </w:r>
                </w:p>
              </w:tc>
              <w:tc>
                <w:tcPr>
                  <w:tcW w:w="8956" w:type="dxa"/>
                </w:tcPr>
                <w:p w14:paraId="25E0BA67" w14:textId="77777777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</w:p>
              </w:tc>
            </w:tr>
            <w:tr w:rsidR="00CE2DC5" w:rsidRPr="0077422D" w14:paraId="7A2F0C7E" w14:textId="77777777" w:rsidTr="006548EE">
              <w:tc>
                <w:tcPr>
                  <w:tcW w:w="588" w:type="dxa"/>
                </w:tcPr>
                <w:p w14:paraId="0F205C64" w14:textId="77777777" w:rsidR="00CE2DC5" w:rsidRPr="0077422D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  <w:r w:rsidRPr="0077422D">
                    <w:rPr>
                      <w:sz w:val="20"/>
                      <w:szCs w:val="20"/>
                      <w:lang w:val="en-CA"/>
                    </w:rPr>
                    <w:t>5.</w:t>
                  </w:r>
                </w:p>
              </w:tc>
              <w:tc>
                <w:tcPr>
                  <w:tcW w:w="8956" w:type="dxa"/>
                </w:tcPr>
                <w:p w14:paraId="66C5C401" w14:textId="77777777" w:rsidR="00CE2DC5" w:rsidRDefault="00CE2DC5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</w:p>
                <w:p w14:paraId="678526D1" w14:textId="2422D157" w:rsidR="0094476D" w:rsidRPr="0077422D" w:rsidRDefault="0094476D" w:rsidP="0092113E">
                  <w:pPr>
                    <w:pStyle w:val="ListParagraph"/>
                    <w:ind w:left="0"/>
                    <w:rPr>
                      <w:sz w:val="20"/>
                      <w:szCs w:val="20"/>
                      <w:lang w:val="en-CA"/>
                    </w:rPr>
                  </w:pPr>
                </w:p>
              </w:tc>
            </w:tr>
          </w:tbl>
          <w:p w14:paraId="79FF458A" w14:textId="5BD8B84A" w:rsidR="00CF66F3" w:rsidRPr="0077422D" w:rsidRDefault="00CF66F3" w:rsidP="00CF66F3">
            <w:pPr>
              <w:rPr>
                <w:sz w:val="20"/>
                <w:szCs w:val="20"/>
                <w:lang w:val="en-CA"/>
              </w:rPr>
            </w:pPr>
          </w:p>
        </w:tc>
      </w:tr>
      <w:tr w:rsidR="00B233A9" w:rsidRPr="0077422D" w14:paraId="23A0DFF6" w14:textId="77777777" w:rsidTr="0094476D">
        <w:sdt>
          <w:sdtPr>
            <w:rPr>
              <w:b/>
              <w:lang w:val="en-CA"/>
            </w:rPr>
            <w:id w:val="857314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4B8F32" w14:textId="13F29D2C" w:rsidR="00B233A9" w:rsidRPr="0077422D" w:rsidRDefault="00B05E95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45D5" w14:textId="77777777" w:rsidR="00DE5D39" w:rsidRPr="002C0752" w:rsidRDefault="00DE5D39" w:rsidP="00B77BBB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  <w:lang w:val="en-CA"/>
              </w:rPr>
            </w:pPr>
            <w:r w:rsidRPr="002C0752">
              <w:rPr>
                <w:b/>
                <w:sz w:val="20"/>
                <w:szCs w:val="20"/>
                <w:lang w:val="en-CA"/>
              </w:rPr>
              <w:t>Cover Letter</w:t>
            </w:r>
            <w:r w:rsidR="00B77BBB" w:rsidRPr="002C0752">
              <w:rPr>
                <w:b/>
                <w:sz w:val="20"/>
                <w:szCs w:val="20"/>
                <w:lang w:val="en-CA"/>
              </w:rPr>
              <w:br/>
            </w:r>
          </w:p>
        </w:tc>
      </w:tr>
      <w:tr w:rsidR="00B233A9" w:rsidRPr="0077422D" w14:paraId="6D83F854" w14:textId="77777777" w:rsidTr="0094476D">
        <w:sdt>
          <w:sdtPr>
            <w:rPr>
              <w:b/>
              <w:lang w:val="en-CA"/>
            </w:rPr>
            <w:id w:val="-246038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BCA333" w14:textId="38FF40A9" w:rsidR="00B233A9" w:rsidRPr="0077422D" w:rsidRDefault="00B05E95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DCA0" w14:textId="77777777" w:rsidR="00B233A9" w:rsidRPr="0077422D" w:rsidRDefault="00DE5D39" w:rsidP="00CE2DC5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  <w:lang w:val="en-CA"/>
              </w:rPr>
            </w:pPr>
            <w:r w:rsidRPr="0077422D">
              <w:rPr>
                <w:b/>
                <w:sz w:val="20"/>
                <w:szCs w:val="20"/>
                <w:lang w:val="en-CA"/>
              </w:rPr>
              <w:t xml:space="preserve"> CV </w:t>
            </w:r>
            <w:r w:rsidRPr="0077422D">
              <w:rPr>
                <w:color w:val="FF0000"/>
                <w:sz w:val="20"/>
                <w:szCs w:val="20"/>
                <w:lang w:val="en-CA"/>
              </w:rPr>
              <w:t>(</w:t>
            </w:r>
            <w:r w:rsidR="00E214D4">
              <w:rPr>
                <w:color w:val="FF0000"/>
                <w:sz w:val="20"/>
                <w:szCs w:val="20"/>
                <w:lang w:val="en-CA"/>
              </w:rPr>
              <w:t>follow Faculty of Medicine CV template)</w:t>
            </w:r>
          </w:p>
          <w:p w14:paraId="0C95E522" w14:textId="77777777" w:rsidR="00CC241C" w:rsidRPr="0077422D" w:rsidRDefault="00CC241C" w:rsidP="00CC241C">
            <w:pPr>
              <w:pStyle w:val="ListParagraph"/>
              <w:ind w:left="360"/>
              <w:rPr>
                <w:b/>
                <w:sz w:val="20"/>
                <w:szCs w:val="20"/>
                <w:lang w:val="en-CA"/>
              </w:rPr>
            </w:pPr>
          </w:p>
        </w:tc>
      </w:tr>
      <w:tr w:rsidR="00CC241C" w:rsidRPr="0077422D" w14:paraId="1CF7EEA0" w14:textId="77777777" w:rsidTr="0094476D">
        <w:sdt>
          <w:sdtPr>
            <w:rPr>
              <w:b/>
              <w:lang w:val="en-CA"/>
            </w:rPr>
            <w:id w:val="181598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DAAA72" w14:textId="13F277FE" w:rsidR="00CC241C" w:rsidRPr="0077422D" w:rsidRDefault="00B05E95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C20A" w14:textId="77777777" w:rsidR="00CC241C" w:rsidRPr="002C0752" w:rsidRDefault="00CC241C" w:rsidP="00B77BBB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</w:rPr>
            </w:pPr>
            <w:r w:rsidRPr="002C0752">
              <w:rPr>
                <w:b/>
                <w:sz w:val="20"/>
                <w:szCs w:val="20"/>
                <w:lang w:val="en-CA"/>
              </w:rPr>
              <w:t xml:space="preserve"> 5 </w:t>
            </w:r>
            <w:r w:rsidR="009F57E1" w:rsidRPr="002C0752">
              <w:rPr>
                <w:b/>
                <w:sz w:val="20"/>
                <w:szCs w:val="20"/>
                <w:lang w:val="en-CA"/>
              </w:rPr>
              <w:t>M</w:t>
            </w:r>
            <w:r w:rsidRPr="002C0752">
              <w:rPr>
                <w:b/>
                <w:sz w:val="20"/>
                <w:szCs w:val="20"/>
                <w:lang w:val="en-CA"/>
              </w:rPr>
              <w:t xml:space="preserve">ost </w:t>
            </w:r>
            <w:r w:rsidR="009F57E1" w:rsidRPr="002C0752">
              <w:rPr>
                <w:b/>
                <w:sz w:val="20"/>
                <w:szCs w:val="20"/>
                <w:lang w:val="en-CA"/>
              </w:rPr>
              <w:t>S</w:t>
            </w:r>
            <w:r w:rsidRPr="002C0752">
              <w:rPr>
                <w:b/>
                <w:sz w:val="20"/>
                <w:szCs w:val="20"/>
                <w:lang w:val="en-CA"/>
              </w:rPr>
              <w:t>ignificant</w:t>
            </w:r>
            <w:r w:rsidR="009F57E1" w:rsidRPr="002C0752">
              <w:rPr>
                <w:b/>
                <w:sz w:val="20"/>
                <w:szCs w:val="20"/>
                <w:lang w:val="en-CA"/>
              </w:rPr>
              <w:t xml:space="preserve"> P</w:t>
            </w:r>
            <w:r w:rsidRPr="002C0752">
              <w:rPr>
                <w:b/>
                <w:sz w:val="20"/>
                <w:szCs w:val="20"/>
                <w:lang w:val="en-CA"/>
              </w:rPr>
              <w:t>ublications</w:t>
            </w:r>
            <w:r w:rsidR="00B77BBB" w:rsidRPr="002C0752">
              <w:rPr>
                <w:b/>
                <w:sz w:val="20"/>
                <w:szCs w:val="20"/>
                <w:lang w:val="en-CA"/>
              </w:rPr>
              <w:br/>
            </w:r>
          </w:p>
          <w:p w14:paraId="2425BF65" w14:textId="77777777" w:rsidR="00B77BBB" w:rsidRDefault="0034648F" w:rsidP="00B77BBB">
            <w:pPr>
              <w:pStyle w:val="ListParagraph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description of significance and your contribution</w:t>
            </w:r>
          </w:p>
          <w:p w14:paraId="572C3D4A" w14:textId="77777777" w:rsidR="00B77BBB" w:rsidRDefault="00B77BBB" w:rsidP="00B77BBB">
            <w:pPr>
              <w:pStyle w:val="ListParagraph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Copies of 5 most significant publication</w:t>
            </w:r>
          </w:p>
          <w:p w14:paraId="5738112E" w14:textId="77777777" w:rsidR="00B77BBB" w:rsidRPr="0077422D" w:rsidRDefault="00B77BBB" w:rsidP="00B77BBB">
            <w:pPr>
              <w:pStyle w:val="ListParagraph"/>
              <w:ind w:left="1440"/>
              <w:rPr>
                <w:sz w:val="20"/>
                <w:szCs w:val="20"/>
              </w:rPr>
            </w:pPr>
          </w:p>
        </w:tc>
      </w:tr>
      <w:tr w:rsidR="00B233A9" w:rsidRPr="0077422D" w14:paraId="436733A0" w14:textId="77777777" w:rsidTr="0094476D">
        <w:sdt>
          <w:sdtPr>
            <w:rPr>
              <w:b/>
              <w:lang w:val="en-CA"/>
            </w:rPr>
            <w:id w:val="-2049982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8A2C97" w14:textId="7914A570" w:rsidR="00B233A9" w:rsidRPr="0077422D" w:rsidRDefault="00B05E95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8D19" w14:textId="77777777" w:rsidR="00B233A9" w:rsidRPr="0077422D" w:rsidRDefault="001063C6" w:rsidP="008D0B55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  <w:lang w:val="en-CA"/>
              </w:rPr>
            </w:pPr>
            <w:r w:rsidRPr="0077422D">
              <w:rPr>
                <w:b/>
                <w:sz w:val="20"/>
                <w:szCs w:val="20"/>
                <w:lang w:val="en-CA"/>
              </w:rPr>
              <w:t xml:space="preserve">Research Documentation, </w:t>
            </w:r>
            <w:r w:rsidRPr="0077422D">
              <w:rPr>
                <w:sz w:val="20"/>
                <w:szCs w:val="20"/>
                <w:lang w:val="en-CA"/>
              </w:rPr>
              <w:t>if applicable</w:t>
            </w:r>
            <w:r w:rsidR="008D0B55" w:rsidRPr="0077422D">
              <w:rPr>
                <w:sz w:val="20"/>
                <w:szCs w:val="20"/>
                <w:lang w:val="en-CA"/>
              </w:rPr>
              <w:br/>
            </w:r>
          </w:p>
          <w:p w14:paraId="5F7AD5D1" w14:textId="77777777" w:rsidR="00B77BBB" w:rsidRDefault="00B77BBB" w:rsidP="00B77BBB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</w:t>
            </w:r>
            <w:r w:rsidR="00F16774">
              <w:rPr>
                <w:sz w:val="20"/>
                <w:szCs w:val="20"/>
              </w:rPr>
              <w:t xml:space="preserve">rch Statement </w:t>
            </w:r>
          </w:p>
          <w:p w14:paraId="066995AF" w14:textId="77777777" w:rsidR="00F16774" w:rsidRDefault="00F16774" w:rsidP="00B77BBB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Personal Citation Report</w:t>
            </w:r>
          </w:p>
          <w:p w14:paraId="1BA01D7D" w14:textId="77777777" w:rsidR="001063C6" w:rsidRPr="0077422D" w:rsidRDefault="001063C6" w:rsidP="00B77BBB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 w:rsidRPr="0077422D">
              <w:rPr>
                <w:sz w:val="20"/>
                <w:szCs w:val="20"/>
              </w:rPr>
              <w:t>Data Summary Sheet, Research Awards</w:t>
            </w:r>
          </w:p>
          <w:p w14:paraId="6897FFC0" w14:textId="77777777" w:rsidR="001063C6" w:rsidRPr="0077422D" w:rsidRDefault="001063C6" w:rsidP="00B77BBB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 w:rsidRPr="0077422D">
              <w:rPr>
                <w:sz w:val="20"/>
                <w:szCs w:val="20"/>
              </w:rPr>
              <w:t>Data Summary Sheet, Refereed Publications</w:t>
            </w:r>
          </w:p>
          <w:p w14:paraId="2A3B638F" w14:textId="77777777" w:rsidR="001063C6" w:rsidRPr="0077422D" w:rsidRDefault="001063C6" w:rsidP="00B77BBB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 w:rsidRPr="0077422D">
              <w:rPr>
                <w:sz w:val="20"/>
                <w:szCs w:val="20"/>
              </w:rPr>
              <w:t>Data Summary Sheet, Research Supervision, if applicable</w:t>
            </w:r>
          </w:p>
        </w:tc>
      </w:tr>
      <w:tr w:rsidR="00B233A9" w:rsidRPr="0077422D" w14:paraId="69D47CF3" w14:textId="77777777" w:rsidTr="0094476D">
        <w:sdt>
          <w:sdtPr>
            <w:rPr>
              <w:b/>
              <w:lang w:val="en-CA"/>
            </w:rPr>
            <w:id w:val="-178456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345052" w14:textId="48B1C8DA" w:rsidR="00B233A9" w:rsidRPr="0077422D" w:rsidRDefault="00B05E95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59C5" w14:textId="77777777" w:rsidR="00B233A9" w:rsidRPr="002C0752" w:rsidRDefault="001063C6" w:rsidP="00B77BBB">
            <w:pPr>
              <w:pStyle w:val="NormalWeb"/>
              <w:numPr>
                <w:ilvl w:val="0"/>
                <w:numId w:val="26"/>
              </w:numPr>
              <w:rPr>
                <w:b/>
                <w:sz w:val="20"/>
                <w:szCs w:val="20"/>
              </w:rPr>
            </w:pPr>
            <w:r w:rsidRPr="002C0752">
              <w:rPr>
                <w:b/>
                <w:bCs/>
                <w:sz w:val="20"/>
                <w:szCs w:val="20"/>
              </w:rPr>
              <w:t xml:space="preserve">Creative Professional Activity Documentation, </w:t>
            </w:r>
            <w:r w:rsidRPr="002C0752">
              <w:rPr>
                <w:bCs/>
                <w:sz w:val="20"/>
                <w:szCs w:val="20"/>
              </w:rPr>
              <w:t>if applicable</w:t>
            </w:r>
            <w:r w:rsidR="008D0B55" w:rsidRPr="002C0752">
              <w:rPr>
                <w:b/>
                <w:bCs/>
                <w:sz w:val="20"/>
                <w:szCs w:val="20"/>
              </w:rPr>
              <w:br/>
            </w:r>
          </w:p>
          <w:p w14:paraId="1D529756" w14:textId="77777777" w:rsidR="00E214D4" w:rsidRPr="00E214D4" w:rsidRDefault="00B77BBB" w:rsidP="00E214D4">
            <w:pPr>
              <w:pStyle w:val="NormalWeb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CPA Report </w:t>
            </w:r>
          </w:p>
          <w:p w14:paraId="04847DA3" w14:textId="77777777" w:rsidR="00B77BBB" w:rsidRPr="00B77BBB" w:rsidRDefault="00B77BBB" w:rsidP="00E214D4">
            <w:pPr>
              <w:pStyle w:val="NormalWeb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Supporting Documents</w:t>
            </w:r>
            <w:r w:rsidR="00AB19A8" w:rsidRPr="00AB19A8">
              <w:rPr>
                <w:sz w:val="20"/>
                <w:szCs w:val="20"/>
              </w:rPr>
              <w:t xml:space="preserve"> </w:t>
            </w:r>
            <w:r w:rsidR="00AB19A8">
              <w:rPr>
                <w:sz w:val="20"/>
                <w:szCs w:val="20"/>
              </w:rPr>
              <w:t>(</w:t>
            </w:r>
            <w:r w:rsidR="00AB19A8" w:rsidRPr="00AB19A8">
              <w:rPr>
                <w:sz w:val="20"/>
                <w:szCs w:val="20"/>
              </w:rPr>
              <w:t>organize your attachments so that all related documents are combined as one file.  It is highly recommended that you 'bookmark' large files.)</w:t>
            </w:r>
          </w:p>
        </w:tc>
      </w:tr>
      <w:tr w:rsidR="00B233A9" w:rsidRPr="0077422D" w14:paraId="0AA1B047" w14:textId="77777777" w:rsidTr="0094476D">
        <w:sdt>
          <w:sdtPr>
            <w:rPr>
              <w:b/>
              <w:lang w:val="en-CA"/>
            </w:rPr>
            <w:id w:val="1075405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CA72F6" w14:textId="4B7C0272" w:rsidR="00B233A9" w:rsidRPr="0077422D" w:rsidRDefault="00B05E95" w:rsidP="00B233A9">
                <w:pPr>
                  <w:rPr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046F" w14:textId="77777777" w:rsidR="001063C6" w:rsidRPr="002C0752" w:rsidRDefault="001063C6" w:rsidP="009F57E1">
            <w:pPr>
              <w:pStyle w:val="NormalWeb"/>
              <w:numPr>
                <w:ilvl w:val="0"/>
                <w:numId w:val="26"/>
              </w:numPr>
              <w:rPr>
                <w:b/>
                <w:sz w:val="20"/>
                <w:szCs w:val="20"/>
              </w:rPr>
            </w:pPr>
            <w:r w:rsidRPr="002C0752">
              <w:rPr>
                <w:b/>
                <w:bCs/>
                <w:sz w:val="20"/>
                <w:szCs w:val="20"/>
              </w:rPr>
              <w:t>Teaching and Education Documentation</w:t>
            </w:r>
          </w:p>
          <w:p w14:paraId="0B1BF197" w14:textId="77777777" w:rsidR="001063C6" w:rsidRPr="005A2FB0" w:rsidRDefault="001063C6" w:rsidP="001063C6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 w:rsidRPr="0077422D">
              <w:rPr>
                <w:sz w:val="20"/>
                <w:szCs w:val="20"/>
              </w:rPr>
              <w:t>Teaching and Education Report</w:t>
            </w:r>
            <w:r w:rsidR="007C2B95">
              <w:rPr>
                <w:sz w:val="20"/>
                <w:szCs w:val="20"/>
              </w:rPr>
              <w:t xml:space="preserve"> </w:t>
            </w:r>
          </w:p>
          <w:p w14:paraId="5CA5D2F9" w14:textId="77777777" w:rsidR="00B05E95" w:rsidRDefault="005A2FB0" w:rsidP="001B599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 w:rsidRPr="0077422D">
              <w:rPr>
                <w:sz w:val="20"/>
                <w:szCs w:val="20"/>
              </w:rPr>
              <w:t>Data Summary Sheet, Teaching</w:t>
            </w:r>
          </w:p>
          <w:p w14:paraId="4A0FEA79" w14:textId="5D7D0027" w:rsidR="005A2FB0" w:rsidRPr="0077422D" w:rsidRDefault="00B05E95" w:rsidP="001B599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Summary Sheet, Mentorship, if applicable</w:t>
            </w:r>
            <w:r w:rsidR="005A2FB0" w:rsidRPr="0077422D">
              <w:rPr>
                <w:sz w:val="20"/>
                <w:szCs w:val="20"/>
              </w:rPr>
              <w:t xml:space="preserve"> </w:t>
            </w:r>
          </w:p>
          <w:p w14:paraId="5FA2FBC5" w14:textId="77777777" w:rsidR="00B233A9" w:rsidRPr="0077422D" w:rsidRDefault="00B77BBB" w:rsidP="00B77BBB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sz w:val="20"/>
                <w:szCs w:val="20"/>
                <w:lang w:val="en-CA"/>
              </w:rPr>
            </w:pPr>
            <w:r>
              <w:rPr>
                <w:sz w:val="20"/>
                <w:szCs w:val="20"/>
              </w:rPr>
              <w:t>Supporting Documents</w:t>
            </w:r>
            <w:r w:rsidR="00AB19A8">
              <w:rPr>
                <w:sz w:val="20"/>
                <w:szCs w:val="20"/>
              </w:rPr>
              <w:t xml:space="preserve"> including teaching evaluations</w:t>
            </w:r>
          </w:p>
        </w:tc>
      </w:tr>
      <w:tr w:rsidR="00B233A9" w:rsidRPr="0077422D" w14:paraId="550BDF5B" w14:textId="77777777" w:rsidTr="0094476D">
        <w:sdt>
          <w:sdtPr>
            <w:rPr>
              <w:b/>
              <w:lang w:val="en-CA"/>
            </w:rPr>
            <w:id w:val="39393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F442FF" w14:textId="12BC35A6" w:rsidR="00B233A9" w:rsidRPr="0077422D" w:rsidRDefault="0094476D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1B1B" w14:textId="22121D06" w:rsidR="0094476D" w:rsidRPr="0094476D" w:rsidRDefault="001063C6" w:rsidP="0094476D">
            <w:pPr>
              <w:pStyle w:val="NormalWeb"/>
              <w:numPr>
                <w:ilvl w:val="0"/>
                <w:numId w:val="26"/>
              </w:numPr>
              <w:rPr>
                <w:b/>
                <w:sz w:val="20"/>
                <w:szCs w:val="20"/>
                <w:lang w:val="en-CA"/>
              </w:rPr>
            </w:pPr>
            <w:r w:rsidRPr="002C0752">
              <w:rPr>
                <w:b/>
                <w:bCs/>
                <w:sz w:val="20"/>
                <w:szCs w:val="20"/>
              </w:rPr>
              <w:t>Administrative Service Documenta</w:t>
            </w:r>
            <w:r w:rsidR="00B77BBB" w:rsidRPr="002C0752">
              <w:rPr>
                <w:b/>
                <w:bCs/>
                <w:sz w:val="20"/>
                <w:szCs w:val="20"/>
              </w:rPr>
              <w:t>t</w:t>
            </w:r>
            <w:r w:rsidRPr="002C0752">
              <w:rPr>
                <w:b/>
                <w:bCs/>
                <w:sz w:val="20"/>
                <w:szCs w:val="20"/>
              </w:rPr>
              <w:t>ion</w:t>
            </w:r>
          </w:p>
        </w:tc>
      </w:tr>
      <w:tr w:rsidR="0094476D" w:rsidRPr="0077422D" w14:paraId="4EAC89BB" w14:textId="77777777" w:rsidTr="0094476D">
        <w:sdt>
          <w:sdtPr>
            <w:rPr>
              <w:b/>
              <w:lang w:val="en-CA"/>
            </w:rPr>
            <w:id w:val="13405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9834E9" w14:textId="4083E314" w:rsidR="0094476D" w:rsidRDefault="0094476D" w:rsidP="00B233A9">
                <w:pPr>
                  <w:rPr>
                    <w:b/>
                    <w:lang w:val="en-CA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CA"/>
                  </w:rPr>
                  <w:t>☐</w:t>
                </w:r>
              </w:p>
            </w:tc>
          </w:sdtContent>
        </w:sdt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BDE9" w14:textId="4F5E00C3" w:rsidR="0094476D" w:rsidRPr="002C0752" w:rsidRDefault="0094476D" w:rsidP="00302404">
            <w:pPr>
              <w:pStyle w:val="NormalWeb"/>
              <w:numPr>
                <w:ilvl w:val="0"/>
                <w:numId w:val="26"/>
              </w:num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Referee Lists – External and Trainee </w:t>
            </w:r>
            <w:r w:rsidR="0030240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(Internal and Colleague lists are not mandatory)</w:t>
            </w:r>
          </w:p>
        </w:tc>
      </w:tr>
      <w:tr w:rsidR="0094476D" w:rsidRPr="0077422D" w14:paraId="5D441E1F" w14:textId="77777777" w:rsidTr="0094476D">
        <w:tc>
          <w:tcPr>
            <w:tcW w:w="457" w:type="dxa"/>
            <w:tcBorders>
              <w:top w:val="single" w:sz="4" w:space="0" w:color="auto"/>
            </w:tcBorders>
          </w:tcPr>
          <w:p w14:paraId="12CE23C7" w14:textId="77777777" w:rsidR="0094476D" w:rsidRDefault="0094476D" w:rsidP="00B233A9">
            <w:pPr>
              <w:rPr>
                <w:rFonts w:ascii="MS Gothic" w:eastAsia="MS Gothic" w:hAnsi="MS Gothic" w:hint="eastAsia"/>
                <w:b/>
                <w:lang w:val="en-CA"/>
              </w:rPr>
            </w:pPr>
          </w:p>
        </w:tc>
        <w:tc>
          <w:tcPr>
            <w:tcW w:w="10343" w:type="dxa"/>
            <w:tcBorders>
              <w:top w:val="single" w:sz="4" w:space="0" w:color="auto"/>
            </w:tcBorders>
          </w:tcPr>
          <w:p w14:paraId="093F5247" w14:textId="77777777" w:rsidR="0094476D" w:rsidRPr="002C0752" w:rsidRDefault="0094476D" w:rsidP="0094476D">
            <w:pPr>
              <w:pStyle w:val="NormalWeb"/>
              <w:rPr>
                <w:b/>
                <w:bCs/>
                <w:sz w:val="20"/>
                <w:szCs w:val="20"/>
              </w:rPr>
            </w:pPr>
          </w:p>
        </w:tc>
      </w:tr>
    </w:tbl>
    <w:p w14:paraId="43848C56" w14:textId="77777777" w:rsidR="00F01E7C" w:rsidRDefault="00F01E7C" w:rsidP="00302404">
      <w:pPr>
        <w:rPr>
          <w:sz w:val="22"/>
          <w:szCs w:val="22"/>
          <w:lang w:val="en-CA"/>
        </w:rPr>
      </w:pPr>
    </w:p>
    <w:sectPr w:rsidR="00F01E7C" w:rsidSect="009F57E1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3968E" w14:textId="77777777" w:rsidR="00E771DC" w:rsidRDefault="00E771DC">
      <w:r>
        <w:separator/>
      </w:r>
    </w:p>
  </w:endnote>
  <w:endnote w:type="continuationSeparator" w:id="0">
    <w:p w14:paraId="1F0369C1" w14:textId="77777777" w:rsidR="00E771DC" w:rsidRDefault="00E77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9C563" w14:textId="77777777" w:rsidR="00E771DC" w:rsidRDefault="00E771DC">
      <w:r>
        <w:separator/>
      </w:r>
    </w:p>
  </w:footnote>
  <w:footnote w:type="continuationSeparator" w:id="0">
    <w:p w14:paraId="25A8D7AE" w14:textId="77777777" w:rsidR="00E771DC" w:rsidRDefault="00E77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DD0CE" w14:textId="77777777" w:rsidR="00A62F43" w:rsidRDefault="002A3D8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2F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0019C6" w14:textId="77777777" w:rsidR="00A62F43" w:rsidRDefault="00A62F4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96627" w14:textId="77777777" w:rsidR="00A62F43" w:rsidRDefault="002C07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8BB263" wp14:editId="2B4733F7">
          <wp:simplePos x="0" y="0"/>
          <wp:positionH relativeFrom="column">
            <wp:posOffset>-36195</wp:posOffset>
          </wp:positionH>
          <wp:positionV relativeFrom="paragraph">
            <wp:posOffset>-227965</wp:posOffset>
          </wp:positionV>
          <wp:extent cx="2593975" cy="492760"/>
          <wp:effectExtent l="0" t="0" r="0" b="2540"/>
          <wp:wrapTight wrapText="bothSides">
            <wp:wrapPolygon edited="0">
              <wp:start x="0" y="0"/>
              <wp:lineTo x="0" y="20876"/>
              <wp:lineTo x="21415" y="20876"/>
              <wp:lineTo x="21415" y="0"/>
              <wp:lineTo x="0" y="0"/>
            </wp:wrapPolygon>
          </wp:wrapTight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97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F0BBAA" w14:textId="77777777" w:rsidR="00CE2DC5" w:rsidRPr="00CE2DC5" w:rsidRDefault="00CE2DC5">
    <w:pPr>
      <w:pStyle w:val="Header"/>
      <w:rPr>
        <w:b/>
        <w:sz w:val="28"/>
        <w:szCs w:val="28"/>
      </w:rPr>
    </w:pPr>
  </w:p>
  <w:p w14:paraId="7F5C25E5" w14:textId="77777777" w:rsidR="00CE2DC5" w:rsidRPr="002C0752" w:rsidRDefault="00CE2DC5" w:rsidP="00CE2DC5">
    <w:pPr>
      <w:pStyle w:val="Header"/>
      <w:jc w:val="center"/>
      <w:rPr>
        <w:b/>
        <w:sz w:val="28"/>
        <w:szCs w:val="28"/>
      </w:rPr>
    </w:pPr>
    <w:r w:rsidRPr="002C0752">
      <w:rPr>
        <w:b/>
        <w:sz w:val="28"/>
        <w:szCs w:val="28"/>
      </w:rPr>
      <w:t>PROMOTION CHECKLIST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3F2CE" w14:textId="77777777" w:rsidR="00A62F43" w:rsidRDefault="00770420">
    <w:pPr>
      <w:pStyle w:val="Header"/>
    </w:pPr>
    <w:r>
      <w:rPr>
        <w:noProof/>
      </w:rPr>
      <w:drawing>
        <wp:inline distT="0" distB="0" distL="0" distR="0" wp14:anchorId="65A166D1" wp14:editId="7BF242D4">
          <wp:extent cx="2286000" cy="510540"/>
          <wp:effectExtent l="0" t="0" r="0" b="3810"/>
          <wp:docPr id="2" name="Picture 1" descr="U of T Faculty of Medi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 of T Faculty of Medic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B6702D" w14:textId="77777777" w:rsidR="00CE2DC5" w:rsidRPr="00CE2DC5" w:rsidRDefault="00CE2DC5">
    <w:pPr>
      <w:pStyle w:val="Header"/>
      <w:rPr>
        <w:b/>
      </w:rPr>
    </w:pPr>
  </w:p>
  <w:p w14:paraId="55FA2FAF" w14:textId="77777777" w:rsidR="00CE2DC5" w:rsidRDefault="00CE2D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5990"/>
    <w:multiLevelType w:val="hybridMultilevel"/>
    <w:tmpl w:val="6F6E5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BE426C"/>
    <w:multiLevelType w:val="hybridMultilevel"/>
    <w:tmpl w:val="D14E4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B96BCD"/>
    <w:multiLevelType w:val="multilevel"/>
    <w:tmpl w:val="C79E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745B7"/>
    <w:multiLevelType w:val="hybridMultilevel"/>
    <w:tmpl w:val="43A2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83059"/>
    <w:multiLevelType w:val="multilevel"/>
    <w:tmpl w:val="EEF4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5306BC"/>
    <w:multiLevelType w:val="hybridMultilevel"/>
    <w:tmpl w:val="27962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62D01"/>
    <w:multiLevelType w:val="hybridMultilevel"/>
    <w:tmpl w:val="8C08B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5C6E48"/>
    <w:multiLevelType w:val="multilevel"/>
    <w:tmpl w:val="071A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943621"/>
    <w:multiLevelType w:val="hybridMultilevel"/>
    <w:tmpl w:val="A9662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A0501"/>
    <w:multiLevelType w:val="multilevel"/>
    <w:tmpl w:val="C2EEC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B6233"/>
    <w:multiLevelType w:val="hybridMultilevel"/>
    <w:tmpl w:val="24BE1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E7B82"/>
    <w:multiLevelType w:val="hybridMultilevel"/>
    <w:tmpl w:val="D50A8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84CFA"/>
    <w:multiLevelType w:val="hybridMultilevel"/>
    <w:tmpl w:val="26B69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B3694"/>
    <w:multiLevelType w:val="multilevel"/>
    <w:tmpl w:val="0C9E88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2C192F"/>
    <w:multiLevelType w:val="hybridMultilevel"/>
    <w:tmpl w:val="A2A87A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3AEC"/>
    <w:multiLevelType w:val="hybridMultilevel"/>
    <w:tmpl w:val="AADE9E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066883"/>
    <w:multiLevelType w:val="multilevel"/>
    <w:tmpl w:val="6F1E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141AA8"/>
    <w:multiLevelType w:val="multilevel"/>
    <w:tmpl w:val="B38A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20161"/>
    <w:multiLevelType w:val="hybridMultilevel"/>
    <w:tmpl w:val="D8A6DE20"/>
    <w:lvl w:ilvl="0" w:tplc="319C894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1400"/>
    <w:multiLevelType w:val="hybridMultilevel"/>
    <w:tmpl w:val="FC887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97102"/>
    <w:multiLevelType w:val="hybridMultilevel"/>
    <w:tmpl w:val="50DEE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986BEF"/>
    <w:multiLevelType w:val="hybridMultilevel"/>
    <w:tmpl w:val="1EAAE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9053BF"/>
    <w:multiLevelType w:val="hybridMultilevel"/>
    <w:tmpl w:val="03E6C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5B6025"/>
    <w:multiLevelType w:val="multilevel"/>
    <w:tmpl w:val="78084F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071146"/>
    <w:multiLevelType w:val="hybridMultilevel"/>
    <w:tmpl w:val="D66EF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C409B"/>
    <w:multiLevelType w:val="multilevel"/>
    <w:tmpl w:val="72FA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6A72C8"/>
    <w:multiLevelType w:val="hybridMultilevel"/>
    <w:tmpl w:val="52FE5F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C74C61"/>
    <w:multiLevelType w:val="multilevel"/>
    <w:tmpl w:val="A2A87A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A5F34"/>
    <w:multiLevelType w:val="hybridMultilevel"/>
    <w:tmpl w:val="4E8A9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CD77E8"/>
    <w:multiLevelType w:val="hybridMultilevel"/>
    <w:tmpl w:val="7DD01A6C"/>
    <w:lvl w:ilvl="0" w:tplc="E40C3B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428033A"/>
    <w:multiLevelType w:val="hybridMultilevel"/>
    <w:tmpl w:val="FC6C5A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0"/>
  </w:num>
  <w:num w:numId="4">
    <w:abstractNumId w:val="21"/>
  </w:num>
  <w:num w:numId="5">
    <w:abstractNumId w:val="14"/>
  </w:num>
  <w:num w:numId="6">
    <w:abstractNumId w:val="27"/>
  </w:num>
  <w:num w:numId="7">
    <w:abstractNumId w:val="19"/>
  </w:num>
  <w:num w:numId="8">
    <w:abstractNumId w:val="4"/>
  </w:num>
  <w:num w:numId="9">
    <w:abstractNumId w:val="16"/>
  </w:num>
  <w:num w:numId="10">
    <w:abstractNumId w:val="17"/>
  </w:num>
  <w:num w:numId="11">
    <w:abstractNumId w:val="13"/>
  </w:num>
  <w:num w:numId="12">
    <w:abstractNumId w:val="25"/>
  </w:num>
  <w:num w:numId="13">
    <w:abstractNumId w:val="23"/>
  </w:num>
  <w:num w:numId="14">
    <w:abstractNumId w:val="2"/>
  </w:num>
  <w:num w:numId="15">
    <w:abstractNumId w:val="3"/>
  </w:num>
  <w:num w:numId="16">
    <w:abstractNumId w:val="15"/>
  </w:num>
  <w:num w:numId="17">
    <w:abstractNumId w:val="11"/>
  </w:num>
  <w:num w:numId="18">
    <w:abstractNumId w:val="18"/>
  </w:num>
  <w:num w:numId="19">
    <w:abstractNumId w:val="12"/>
  </w:num>
  <w:num w:numId="20">
    <w:abstractNumId w:val="6"/>
  </w:num>
  <w:num w:numId="21">
    <w:abstractNumId w:val="26"/>
  </w:num>
  <w:num w:numId="22">
    <w:abstractNumId w:val="24"/>
  </w:num>
  <w:num w:numId="23">
    <w:abstractNumId w:val="7"/>
  </w:num>
  <w:num w:numId="24">
    <w:abstractNumId w:val="1"/>
  </w:num>
  <w:num w:numId="25">
    <w:abstractNumId w:val="10"/>
  </w:num>
  <w:num w:numId="26">
    <w:abstractNumId w:val="22"/>
  </w:num>
  <w:num w:numId="27">
    <w:abstractNumId w:val="9"/>
  </w:num>
  <w:num w:numId="28">
    <w:abstractNumId w:val="8"/>
  </w:num>
  <w:num w:numId="29">
    <w:abstractNumId w:val="5"/>
  </w:num>
  <w:num w:numId="30">
    <w:abstractNumId w:val="30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27"/>
    <w:rsid w:val="000019BD"/>
    <w:rsid w:val="00001D60"/>
    <w:rsid w:val="00003A74"/>
    <w:rsid w:val="000054F2"/>
    <w:rsid w:val="00005F07"/>
    <w:rsid w:val="0001475A"/>
    <w:rsid w:val="00014871"/>
    <w:rsid w:val="00014A15"/>
    <w:rsid w:val="000157E4"/>
    <w:rsid w:val="000164BE"/>
    <w:rsid w:val="000166E6"/>
    <w:rsid w:val="000169C1"/>
    <w:rsid w:val="00020A16"/>
    <w:rsid w:val="00020B9C"/>
    <w:rsid w:val="00024019"/>
    <w:rsid w:val="00024EAB"/>
    <w:rsid w:val="0002758F"/>
    <w:rsid w:val="00030C86"/>
    <w:rsid w:val="0003208B"/>
    <w:rsid w:val="000322D2"/>
    <w:rsid w:val="00032FAF"/>
    <w:rsid w:val="00033BF3"/>
    <w:rsid w:val="000350FB"/>
    <w:rsid w:val="000357FC"/>
    <w:rsid w:val="00035AE1"/>
    <w:rsid w:val="000411EB"/>
    <w:rsid w:val="00041AFB"/>
    <w:rsid w:val="00043B86"/>
    <w:rsid w:val="00046FED"/>
    <w:rsid w:val="00047344"/>
    <w:rsid w:val="000473E8"/>
    <w:rsid w:val="00050296"/>
    <w:rsid w:val="000526A6"/>
    <w:rsid w:val="0005311D"/>
    <w:rsid w:val="00053353"/>
    <w:rsid w:val="000569A9"/>
    <w:rsid w:val="00064327"/>
    <w:rsid w:val="000643F8"/>
    <w:rsid w:val="000645BF"/>
    <w:rsid w:val="0006637D"/>
    <w:rsid w:val="0007255A"/>
    <w:rsid w:val="00072DB8"/>
    <w:rsid w:val="0007313B"/>
    <w:rsid w:val="0007647C"/>
    <w:rsid w:val="0009215B"/>
    <w:rsid w:val="000923D3"/>
    <w:rsid w:val="00093804"/>
    <w:rsid w:val="00095382"/>
    <w:rsid w:val="00096B80"/>
    <w:rsid w:val="000974D2"/>
    <w:rsid w:val="000A0DCC"/>
    <w:rsid w:val="000A3FC3"/>
    <w:rsid w:val="000A4C29"/>
    <w:rsid w:val="000A4E4A"/>
    <w:rsid w:val="000A5694"/>
    <w:rsid w:val="000A69C7"/>
    <w:rsid w:val="000B2201"/>
    <w:rsid w:val="000B3593"/>
    <w:rsid w:val="000B49CF"/>
    <w:rsid w:val="000B4F6D"/>
    <w:rsid w:val="000B5261"/>
    <w:rsid w:val="000B5843"/>
    <w:rsid w:val="000B6AD2"/>
    <w:rsid w:val="000C2D6A"/>
    <w:rsid w:val="000C403E"/>
    <w:rsid w:val="000C4FA4"/>
    <w:rsid w:val="000C70A1"/>
    <w:rsid w:val="000C7CC0"/>
    <w:rsid w:val="000D0601"/>
    <w:rsid w:val="000D10B1"/>
    <w:rsid w:val="000D4CA3"/>
    <w:rsid w:val="000D7962"/>
    <w:rsid w:val="000E0CE7"/>
    <w:rsid w:val="000E3382"/>
    <w:rsid w:val="000E6836"/>
    <w:rsid w:val="000E6ADD"/>
    <w:rsid w:val="000E7D47"/>
    <w:rsid w:val="000F10E9"/>
    <w:rsid w:val="000F2DE9"/>
    <w:rsid w:val="000F3887"/>
    <w:rsid w:val="000F4B1C"/>
    <w:rsid w:val="000F5C8C"/>
    <w:rsid w:val="000F6CF9"/>
    <w:rsid w:val="001010E6"/>
    <w:rsid w:val="00102730"/>
    <w:rsid w:val="00103672"/>
    <w:rsid w:val="001063C6"/>
    <w:rsid w:val="0011081A"/>
    <w:rsid w:val="00111882"/>
    <w:rsid w:val="00111D3B"/>
    <w:rsid w:val="001157F7"/>
    <w:rsid w:val="001164C1"/>
    <w:rsid w:val="00117A37"/>
    <w:rsid w:val="00117B6F"/>
    <w:rsid w:val="00123672"/>
    <w:rsid w:val="001248EE"/>
    <w:rsid w:val="00124F09"/>
    <w:rsid w:val="00125628"/>
    <w:rsid w:val="001272FA"/>
    <w:rsid w:val="00127B9B"/>
    <w:rsid w:val="001309B0"/>
    <w:rsid w:val="001319B6"/>
    <w:rsid w:val="001335E2"/>
    <w:rsid w:val="00135DFB"/>
    <w:rsid w:val="0013677C"/>
    <w:rsid w:val="00137FD9"/>
    <w:rsid w:val="0014080D"/>
    <w:rsid w:val="0014216E"/>
    <w:rsid w:val="00142879"/>
    <w:rsid w:val="00142CD0"/>
    <w:rsid w:val="00150439"/>
    <w:rsid w:val="00151225"/>
    <w:rsid w:val="0015302E"/>
    <w:rsid w:val="001546F8"/>
    <w:rsid w:val="00156460"/>
    <w:rsid w:val="00156911"/>
    <w:rsid w:val="001572A0"/>
    <w:rsid w:val="00160766"/>
    <w:rsid w:val="0016317D"/>
    <w:rsid w:val="00163B3A"/>
    <w:rsid w:val="00163C4D"/>
    <w:rsid w:val="00166186"/>
    <w:rsid w:val="001665B3"/>
    <w:rsid w:val="001707FB"/>
    <w:rsid w:val="00171006"/>
    <w:rsid w:val="0017171E"/>
    <w:rsid w:val="001719DE"/>
    <w:rsid w:val="00171B53"/>
    <w:rsid w:val="001721C0"/>
    <w:rsid w:val="001727D1"/>
    <w:rsid w:val="00172847"/>
    <w:rsid w:val="001728DE"/>
    <w:rsid w:val="001734F4"/>
    <w:rsid w:val="001745B6"/>
    <w:rsid w:val="0017488F"/>
    <w:rsid w:val="00175008"/>
    <w:rsid w:val="001754D7"/>
    <w:rsid w:val="00175CCF"/>
    <w:rsid w:val="001766F6"/>
    <w:rsid w:val="001773DF"/>
    <w:rsid w:val="00177956"/>
    <w:rsid w:val="001801F3"/>
    <w:rsid w:val="00180EDB"/>
    <w:rsid w:val="00181272"/>
    <w:rsid w:val="001847CB"/>
    <w:rsid w:val="00186D98"/>
    <w:rsid w:val="001909C2"/>
    <w:rsid w:val="0019302A"/>
    <w:rsid w:val="0019514B"/>
    <w:rsid w:val="00195C43"/>
    <w:rsid w:val="001975F4"/>
    <w:rsid w:val="001A0DA5"/>
    <w:rsid w:val="001A31F5"/>
    <w:rsid w:val="001A422A"/>
    <w:rsid w:val="001A5264"/>
    <w:rsid w:val="001A7130"/>
    <w:rsid w:val="001B0522"/>
    <w:rsid w:val="001B3982"/>
    <w:rsid w:val="001B599F"/>
    <w:rsid w:val="001B75A8"/>
    <w:rsid w:val="001B7D34"/>
    <w:rsid w:val="001C03DD"/>
    <w:rsid w:val="001C090D"/>
    <w:rsid w:val="001C2C41"/>
    <w:rsid w:val="001C3AC4"/>
    <w:rsid w:val="001C6316"/>
    <w:rsid w:val="001C68A6"/>
    <w:rsid w:val="001C7499"/>
    <w:rsid w:val="001D077B"/>
    <w:rsid w:val="001D0E6C"/>
    <w:rsid w:val="001D2AE7"/>
    <w:rsid w:val="001D61AA"/>
    <w:rsid w:val="001D64E6"/>
    <w:rsid w:val="001D70A0"/>
    <w:rsid w:val="001D72CF"/>
    <w:rsid w:val="001E08B2"/>
    <w:rsid w:val="001E11D7"/>
    <w:rsid w:val="001E42E4"/>
    <w:rsid w:val="001E7466"/>
    <w:rsid w:val="001E79A6"/>
    <w:rsid w:val="001E7BF9"/>
    <w:rsid w:val="001F0517"/>
    <w:rsid w:val="001F0DEC"/>
    <w:rsid w:val="001F2309"/>
    <w:rsid w:val="001F24C7"/>
    <w:rsid w:val="001F2E61"/>
    <w:rsid w:val="001F5193"/>
    <w:rsid w:val="001F600B"/>
    <w:rsid w:val="001F67CC"/>
    <w:rsid w:val="001F7CF3"/>
    <w:rsid w:val="001F7D54"/>
    <w:rsid w:val="00200AE9"/>
    <w:rsid w:val="00203E16"/>
    <w:rsid w:val="002042FB"/>
    <w:rsid w:val="00204728"/>
    <w:rsid w:val="00205531"/>
    <w:rsid w:val="00205D5D"/>
    <w:rsid w:val="00206BA3"/>
    <w:rsid w:val="00207748"/>
    <w:rsid w:val="00211DA0"/>
    <w:rsid w:val="00212BE4"/>
    <w:rsid w:val="00212E3F"/>
    <w:rsid w:val="00213999"/>
    <w:rsid w:val="00214FAD"/>
    <w:rsid w:val="00215535"/>
    <w:rsid w:val="00217AC9"/>
    <w:rsid w:val="0022084A"/>
    <w:rsid w:val="00220A0A"/>
    <w:rsid w:val="00221826"/>
    <w:rsid w:val="00221BEF"/>
    <w:rsid w:val="002273F7"/>
    <w:rsid w:val="002325F9"/>
    <w:rsid w:val="00232F3F"/>
    <w:rsid w:val="0023534D"/>
    <w:rsid w:val="00236C9B"/>
    <w:rsid w:val="0024225D"/>
    <w:rsid w:val="002427E1"/>
    <w:rsid w:val="002438C7"/>
    <w:rsid w:val="00243D71"/>
    <w:rsid w:val="0024548E"/>
    <w:rsid w:val="00245783"/>
    <w:rsid w:val="00246ABD"/>
    <w:rsid w:val="00251761"/>
    <w:rsid w:val="00251B62"/>
    <w:rsid w:val="00252FB0"/>
    <w:rsid w:val="002544D1"/>
    <w:rsid w:val="00255653"/>
    <w:rsid w:val="00260176"/>
    <w:rsid w:val="00260A7C"/>
    <w:rsid w:val="00260C3F"/>
    <w:rsid w:val="002613B1"/>
    <w:rsid w:val="00261FE4"/>
    <w:rsid w:val="002620A6"/>
    <w:rsid w:val="002635A8"/>
    <w:rsid w:val="002642F8"/>
    <w:rsid w:val="00264442"/>
    <w:rsid w:val="00265528"/>
    <w:rsid w:val="00265A37"/>
    <w:rsid w:val="002665CB"/>
    <w:rsid w:val="00266CE1"/>
    <w:rsid w:val="0027053C"/>
    <w:rsid w:val="00271098"/>
    <w:rsid w:val="00271A49"/>
    <w:rsid w:val="002756AF"/>
    <w:rsid w:val="00280379"/>
    <w:rsid w:val="00281116"/>
    <w:rsid w:val="00283A6C"/>
    <w:rsid w:val="00283BE8"/>
    <w:rsid w:val="00284BAD"/>
    <w:rsid w:val="00285701"/>
    <w:rsid w:val="00287070"/>
    <w:rsid w:val="0029204D"/>
    <w:rsid w:val="00293FD3"/>
    <w:rsid w:val="002948E3"/>
    <w:rsid w:val="0029625D"/>
    <w:rsid w:val="00296AC8"/>
    <w:rsid w:val="00297498"/>
    <w:rsid w:val="00297707"/>
    <w:rsid w:val="002A06C8"/>
    <w:rsid w:val="002A1F5B"/>
    <w:rsid w:val="002A23D5"/>
    <w:rsid w:val="002A3D8C"/>
    <w:rsid w:val="002A7D6C"/>
    <w:rsid w:val="002B1368"/>
    <w:rsid w:val="002B1C6F"/>
    <w:rsid w:val="002B22E4"/>
    <w:rsid w:val="002B262C"/>
    <w:rsid w:val="002B3003"/>
    <w:rsid w:val="002B3CB4"/>
    <w:rsid w:val="002B5B43"/>
    <w:rsid w:val="002B67C5"/>
    <w:rsid w:val="002C0752"/>
    <w:rsid w:val="002C08B2"/>
    <w:rsid w:val="002C0C26"/>
    <w:rsid w:val="002C1FDC"/>
    <w:rsid w:val="002C2D6E"/>
    <w:rsid w:val="002C3EF6"/>
    <w:rsid w:val="002C43DD"/>
    <w:rsid w:val="002C50AF"/>
    <w:rsid w:val="002D08F5"/>
    <w:rsid w:val="002D2E62"/>
    <w:rsid w:val="002D50C0"/>
    <w:rsid w:val="002D5F3D"/>
    <w:rsid w:val="002D6CAF"/>
    <w:rsid w:val="002D753C"/>
    <w:rsid w:val="002D781E"/>
    <w:rsid w:val="002D7887"/>
    <w:rsid w:val="002E1536"/>
    <w:rsid w:val="002E4AA4"/>
    <w:rsid w:val="002F02F5"/>
    <w:rsid w:val="002F0B6C"/>
    <w:rsid w:val="002F3058"/>
    <w:rsid w:val="002F370C"/>
    <w:rsid w:val="002F3F3B"/>
    <w:rsid w:val="002F485A"/>
    <w:rsid w:val="002F5F76"/>
    <w:rsid w:val="002F6707"/>
    <w:rsid w:val="002F6DC6"/>
    <w:rsid w:val="002F738F"/>
    <w:rsid w:val="002F7953"/>
    <w:rsid w:val="00300546"/>
    <w:rsid w:val="00301377"/>
    <w:rsid w:val="00301AD1"/>
    <w:rsid w:val="0030226D"/>
    <w:rsid w:val="00302404"/>
    <w:rsid w:val="003025B2"/>
    <w:rsid w:val="0030352E"/>
    <w:rsid w:val="00304E17"/>
    <w:rsid w:val="003123C2"/>
    <w:rsid w:val="0031481D"/>
    <w:rsid w:val="00315C25"/>
    <w:rsid w:val="00315CFE"/>
    <w:rsid w:val="00320CAE"/>
    <w:rsid w:val="00320D8A"/>
    <w:rsid w:val="00321834"/>
    <w:rsid w:val="00325371"/>
    <w:rsid w:val="0032568B"/>
    <w:rsid w:val="00326AA8"/>
    <w:rsid w:val="00331162"/>
    <w:rsid w:val="003315D0"/>
    <w:rsid w:val="00331A02"/>
    <w:rsid w:val="0033357C"/>
    <w:rsid w:val="00335A68"/>
    <w:rsid w:val="00335C87"/>
    <w:rsid w:val="0033677C"/>
    <w:rsid w:val="00337E45"/>
    <w:rsid w:val="0034217E"/>
    <w:rsid w:val="00342CA4"/>
    <w:rsid w:val="00344FD6"/>
    <w:rsid w:val="0034566F"/>
    <w:rsid w:val="0034648F"/>
    <w:rsid w:val="00347B1C"/>
    <w:rsid w:val="00351686"/>
    <w:rsid w:val="00353084"/>
    <w:rsid w:val="00355403"/>
    <w:rsid w:val="00356847"/>
    <w:rsid w:val="00357DF2"/>
    <w:rsid w:val="00360209"/>
    <w:rsid w:val="00362608"/>
    <w:rsid w:val="0036351B"/>
    <w:rsid w:val="00363843"/>
    <w:rsid w:val="003639C9"/>
    <w:rsid w:val="00365812"/>
    <w:rsid w:val="00365A25"/>
    <w:rsid w:val="00367068"/>
    <w:rsid w:val="00367694"/>
    <w:rsid w:val="00372269"/>
    <w:rsid w:val="00373072"/>
    <w:rsid w:val="00373CBC"/>
    <w:rsid w:val="00373EA0"/>
    <w:rsid w:val="00374035"/>
    <w:rsid w:val="00376C26"/>
    <w:rsid w:val="003775A4"/>
    <w:rsid w:val="0038142B"/>
    <w:rsid w:val="00382073"/>
    <w:rsid w:val="00382C1A"/>
    <w:rsid w:val="00383240"/>
    <w:rsid w:val="003837BA"/>
    <w:rsid w:val="003857FA"/>
    <w:rsid w:val="003869FB"/>
    <w:rsid w:val="00387B8B"/>
    <w:rsid w:val="00390AC0"/>
    <w:rsid w:val="00390CD7"/>
    <w:rsid w:val="00391D71"/>
    <w:rsid w:val="003929D9"/>
    <w:rsid w:val="00392A2D"/>
    <w:rsid w:val="003947F4"/>
    <w:rsid w:val="00394DBE"/>
    <w:rsid w:val="003951A5"/>
    <w:rsid w:val="0039533C"/>
    <w:rsid w:val="00395EFA"/>
    <w:rsid w:val="00397BA1"/>
    <w:rsid w:val="003A24A7"/>
    <w:rsid w:val="003A320F"/>
    <w:rsid w:val="003A360F"/>
    <w:rsid w:val="003A4A08"/>
    <w:rsid w:val="003A5B9A"/>
    <w:rsid w:val="003A5EF8"/>
    <w:rsid w:val="003A7378"/>
    <w:rsid w:val="003A7CDD"/>
    <w:rsid w:val="003B07CD"/>
    <w:rsid w:val="003B0B28"/>
    <w:rsid w:val="003B0CC3"/>
    <w:rsid w:val="003B1A58"/>
    <w:rsid w:val="003B1C32"/>
    <w:rsid w:val="003B3740"/>
    <w:rsid w:val="003B3952"/>
    <w:rsid w:val="003B3DDD"/>
    <w:rsid w:val="003B4BE9"/>
    <w:rsid w:val="003B563C"/>
    <w:rsid w:val="003B741F"/>
    <w:rsid w:val="003B745D"/>
    <w:rsid w:val="003C157B"/>
    <w:rsid w:val="003C1B3C"/>
    <w:rsid w:val="003C2485"/>
    <w:rsid w:val="003C293F"/>
    <w:rsid w:val="003C3CAF"/>
    <w:rsid w:val="003C49F8"/>
    <w:rsid w:val="003C53FF"/>
    <w:rsid w:val="003D0DB2"/>
    <w:rsid w:val="003D21E8"/>
    <w:rsid w:val="003D4A66"/>
    <w:rsid w:val="003D658A"/>
    <w:rsid w:val="003E3089"/>
    <w:rsid w:val="003E48AD"/>
    <w:rsid w:val="003E48B4"/>
    <w:rsid w:val="003E53F6"/>
    <w:rsid w:val="003E590D"/>
    <w:rsid w:val="003E62A0"/>
    <w:rsid w:val="003E62D2"/>
    <w:rsid w:val="003E65C5"/>
    <w:rsid w:val="003E7458"/>
    <w:rsid w:val="003E777C"/>
    <w:rsid w:val="003F2CB4"/>
    <w:rsid w:val="003F312A"/>
    <w:rsid w:val="003F4B62"/>
    <w:rsid w:val="003F74EF"/>
    <w:rsid w:val="003F7C7B"/>
    <w:rsid w:val="003F7FF3"/>
    <w:rsid w:val="00400246"/>
    <w:rsid w:val="00400278"/>
    <w:rsid w:val="00401D75"/>
    <w:rsid w:val="00402FB0"/>
    <w:rsid w:val="00404051"/>
    <w:rsid w:val="00405AC9"/>
    <w:rsid w:val="0041283F"/>
    <w:rsid w:val="0041300B"/>
    <w:rsid w:val="00415131"/>
    <w:rsid w:val="00415442"/>
    <w:rsid w:val="0041691A"/>
    <w:rsid w:val="0042019F"/>
    <w:rsid w:val="004204BA"/>
    <w:rsid w:val="00421E0F"/>
    <w:rsid w:val="00427441"/>
    <w:rsid w:val="004308A1"/>
    <w:rsid w:val="00431E30"/>
    <w:rsid w:val="00434D10"/>
    <w:rsid w:val="00435397"/>
    <w:rsid w:val="0043582B"/>
    <w:rsid w:val="00435910"/>
    <w:rsid w:val="00435B2C"/>
    <w:rsid w:val="004425F1"/>
    <w:rsid w:val="00444CA4"/>
    <w:rsid w:val="00446699"/>
    <w:rsid w:val="00446947"/>
    <w:rsid w:val="004537A5"/>
    <w:rsid w:val="00453A92"/>
    <w:rsid w:val="004555AF"/>
    <w:rsid w:val="00456250"/>
    <w:rsid w:val="00460507"/>
    <w:rsid w:val="00460AA8"/>
    <w:rsid w:val="00460DDF"/>
    <w:rsid w:val="0046105D"/>
    <w:rsid w:val="00461DF6"/>
    <w:rsid w:val="004622FE"/>
    <w:rsid w:val="00462FD2"/>
    <w:rsid w:val="004636FD"/>
    <w:rsid w:val="004648CF"/>
    <w:rsid w:val="00464AA5"/>
    <w:rsid w:val="004669C1"/>
    <w:rsid w:val="00466E18"/>
    <w:rsid w:val="0046704F"/>
    <w:rsid w:val="00467D60"/>
    <w:rsid w:val="0047222B"/>
    <w:rsid w:val="00477BCA"/>
    <w:rsid w:val="00485258"/>
    <w:rsid w:val="00485CDE"/>
    <w:rsid w:val="00486688"/>
    <w:rsid w:val="00486C38"/>
    <w:rsid w:val="00492564"/>
    <w:rsid w:val="00493179"/>
    <w:rsid w:val="00496166"/>
    <w:rsid w:val="004A0430"/>
    <w:rsid w:val="004A1204"/>
    <w:rsid w:val="004A4F4D"/>
    <w:rsid w:val="004A5AB8"/>
    <w:rsid w:val="004A65C4"/>
    <w:rsid w:val="004A65DD"/>
    <w:rsid w:val="004A6673"/>
    <w:rsid w:val="004B0E03"/>
    <w:rsid w:val="004B225B"/>
    <w:rsid w:val="004B27C2"/>
    <w:rsid w:val="004B50A3"/>
    <w:rsid w:val="004B7412"/>
    <w:rsid w:val="004C03BC"/>
    <w:rsid w:val="004C0825"/>
    <w:rsid w:val="004C197D"/>
    <w:rsid w:val="004C19B8"/>
    <w:rsid w:val="004C1D7E"/>
    <w:rsid w:val="004C2F70"/>
    <w:rsid w:val="004C36B6"/>
    <w:rsid w:val="004C5F2F"/>
    <w:rsid w:val="004D19A7"/>
    <w:rsid w:val="004D3414"/>
    <w:rsid w:val="004D3786"/>
    <w:rsid w:val="004D3C1C"/>
    <w:rsid w:val="004D423D"/>
    <w:rsid w:val="004D5438"/>
    <w:rsid w:val="004D67B8"/>
    <w:rsid w:val="004E132B"/>
    <w:rsid w:val="004E29E0"/>
    <w:rsid w:val="004E308F"/>
    <w:rsid w:val="004E39A0"/>
    <w:rsid w:val="004E3E9C"/>
    <w:rsid w:val="004E4BC3"/>
    <w:rsid w:val="004E75D2"/>
    <w:rsid w:val="004F3182"/>
    <w:rsid w:val="004F5393"/>
    <w:rsid w:val="004F6688"/>
    <w:rsid w:val="004F70E3"/>
    <w:rsid w:val="00501B6B"/>
    <w:rsid w:val="005024EF"/>
    <w:rsid w:val="00502B2B"/>
    <w:rsid w:val="00503834"/>
    <w:rsid w:val="00503CB2"/>
    <w:rsid w:val="0050439B"/>
    <w:rsid w:val="00505514"/>
    <w:rsid w:val="00507627"/>
    <w:rsid w:val="00511AE1"/>
    <w:rsid w:val="0051555E"/>
    <w:rsid w:val="00520DEA"/>
    <w:rsid w:val="0052189E"/>
    <w:rsid w:val="0052211B"/>
    <w:rsid w:val="0052233F"/>
    <w:rsid w:val="00524601"/>
    <w:rsid w:val="00524DA0"/>
    <w:rsid w:val="005250C7"/>
    <w:rsid w:val="005259A4"/>
    <w:rsid w:val="0053516C"/>
    <w:rsid w:val="00536BDE"/>
    <w:rsid w:val="005372A6"/>
    <w:rsid w:val="00537AD2"/>
    <w:rsid w:val="005418A1"/>
    <w:rsid w:val="00552A2C"/>
    <w:rsid w:val="00552EFB"/>
    <w:rsid w:val="005538A6"/>
    <w:rsid w:val="00556132"/>
    <w:rsid w:val="005578F3"/>
    <w:rsid w:val="005600D5"/>
    <w:rsid w:val="005624AC"/>
    <w:rsid w:val="00562FCD"/>
    <w:rsid w:val="00566DF1"/>
    <w:rsid w:val="00567E2C"/>
    <w:rsid w:val="00571B24"/>
    <w:rsid w:val="005722EC"/>
    <w:rsid w:val="00572CA7"/>
    <w:rsid w:val="00573369"/>
    <w:rsid w:val="00574C5C"/>
    <w:rsid w:val="005755B1"/>
    <w:rsid w:val="00581C4E"/>
    <w:rsid w:val="005849EE"/>
    <w:rsid w:val="00585F93"/>
    <w:rsid w:val="00590C9F"/>
    <w:rsid w:val="00590F96"/>
    <w:rsid w:val="00591715"/>
    <w:rsid w:val="00592035"/>
    <w:rsid w:val="0059411A"/>
    <w:rsid w:val="00594D4F"/>
    <w:rsid w:val="005978D5"/>
    <w:rsid w:val="005A2FB0"/>
    <w:rsid w:val="005A419C"/>
    <w:rsid w:val="005A4E24"/>
    <w:rsid w:val="005A74EB"/>
    <w:rsid w:val="005B041A"/>
    <w:rsid w:val="005B04E1"/>
    <w:rsid w:val="005B09FC"/>
    <w:rsid w:val="005B0D2F"/>
    <w:rsid w:val="005B0E52"/>
    <w:rsid w:val="005B3F9A"/>
    <w:rsid w:val="005B5985"/>
    <w:rsid w:val="005B6E3F"/>
    <w:rsid w:val="005C075F"/>
    <w:rsid w:val="005C0D30"/>
    <w:rsid w:val="005C1802"/>
    <w:rsid w:val="005C1E59"/>
    <w:rsid w:val="005C2DC6"/>
    <w:rsid w:val="005C6110"/>
    <w:rsid w:val="005C6F05"/>
    <w:rsid w:val="005C7ED1"/>
    <w:rsid w:val="005D13C3"/>
    <w:rsid w:val="005D1890"/>
    <w:rsid w:val="005D1A05"/>
    <w:rsid w:val="005D270B"/>
    <w:rsid w:val="005D2B20"/>
    <w:rsid w:val="005E324E"/>
    <w:rsid w:val="005E3CF0"/>
    <w:rsid w:val="005E3E66"/>
    <w:rsid w:val="005E5C75"/>
    <w:rsid w:val="005F1D72"/>
    <w:rsid w:val="005F5634"/>
    <w:rsid w:val="005F571F"/>
    <w:rsid w:val="005F67C3"/>
    <w:rsid w:val="005F7251"/>
    <w:rsid w:val="005F75A8"/>
    <w:rsid w:val="0060041D"/>
    <w:rsid w:val="00600EEA"/>
    <w:rsid w:val="00601C38"/>
    <w:rsid w:val="0060443D"/>
    <w:rsid w:val="006077E9"/>
    <w:rsid w:val="00610D68"/>
    <w:rsid w:val="00612618"/>
    <w:rsid w:val="0061434B"/>
    <w:rsid w:val="00614E72"/>
    <w:rsid w:val="00616C9D"/>
    <w:rsid w:val="00616D9A"/>
    <w:rsid w:val="00616F19"/>
    <w:rsid w:val="0062091B"/>
    <w:rsid w:val="0062326F"/>
    <w:rsid w:val="00627F12"/>
    <w:rsid w:val="00631BDD"/>
    <w:rsid w:val="006327F3"/>
    <w:rsid w:val="006368BD"/>
    <w:rsid w:val="00641358"/>
    <w:rsid w:val="0064135A"/>
    <w:rsid w:val="00641BB8"/>
    <w:rsid w:val="00641D52"/>
    <w:rsid w:val="00641EE9"/>
    <w:rsid w:val="00642296"/>
    <w:rsid w:val="00642D9D"/>
    <w:rsid w:val="0064383E"/>
    <w:rsid w:val="00643E23"/>
    <w:rsid w:val="00644037"/>
    <w:rsid w:val="00644DD2"/>
    <w:rsid w:val="00646F30"/>
    <w:rsid w:val="006505E1"/>
    <w:rsid w:val="0065178D"/>
    <w:rsid w:val="00651919"/>
    <w:rsid w:val="006520A2"/>
    <w:rsid w:val="006530BA"/>
    <w:rsid w:val="0065390B"/>
    <w:rsid w:val="006548EE"/>
    <w:rsid w:val="00655993"/>
    <w:rsid w:val="00655CBB"/>
    <w:rsid w:val="0065643B"/>
    <w:rsid w:val="00657266"/>
    <w:rsid w:val="00657464"/>
    <w:rsid w:val="00664495"/>
    <w:rsid w:val="00664C32"/>
    <w:rsid w:val="00665EA4"/>
    <w:rsid w:val="0067167A"/>
    <w:rsid w:val="0067287B"/>
    <w:rsid w:val="00672D71"/>
    <w:rsid w:val="00674001"/>
    <w:rsid w:val="006763CB"/>
    <w:rsid w:val="00677722"/>
    <w:rsid w:val="0067785E"/>
    <w:rsid w:val="006800E0"/>
    <w:rsid w:val="006812D5"/>
    <w:rsid w:val="0068514B"/>
    <w:rsid w:val="006909F2"/>
    <w:rsid w:val="006923CE"/>
    <w:rsid w:val="006941A4"/>
    <w:rsid w:val="006942B5"/>
    <w:rsid w:val="00696643"/>
    <w:rsid w:val="006A0FDA"/>
    <w:rsid w:val="006A37DC"/>
    <w:rsid w:val="006A400E"/>
    <w:rsid w:val="006A4B70"/>
    <w:rsid w:val="006A53AC"/>
    <w:rsid w:val="006B1CC6"/>
    <w:rsid w:val="006B3CBA"/>
    <w:rsid w:val="006B3D1E"/>
    <w:rsid w:val="006B4C08"/>
    <w:rsid w:val="006B4D8E"/>
    <w:rsid w:val="006B539C"/>
    <w:rsid w:val="006B5410"/>
    <w:rsid w:val="006B5F39"/>
    <w:rsid w:val="006C04E0"/>
    <w:rsid w:val="006C3935"/>
    <w:rsid w:val="006C70C5"/>
    <w:rsid w:val="006C7297"/>
    <w:rsid w:val="006C7A33"/>
    <w:rsid w:val="006D2A93"/>
    <w:rsid w:val="006D34CB"/>
    <w:rsid w:val="006D3E1C"/>
    <w:rsid w:val="006D4387"/>
    <w:rsid w:val="006D6487"/>
    <w:rsid w:val="006D75FE"/>
    <w:rsid w:val="006D7918"/>
    <w:rsid w:val="006E1888"/>
    <w:rsid w:val="006E24AE"/>
    <w:rsid w:val="006E35C7"/>
    <w:rsid w:val="006E3C2E"/>
    <w:rsid w:val="006E7AF3"/>
    <w:rsid w:val="006F190E"/>
    <w:rsid w:val="006F1A04"/>
    <w:rsid w:val="006F207D"/>
    <w:rsid w:val="006F36C5"/>
    <w:rsid w:val="006F37E5"/>
    <w:rsid w:val="006F3BFA"/>
    <w:rsid w:val="006F3F0B"/>
    <w:rsid w:val="006F47E4"/>
    <w:rsid w:val="006F50A9"/>
    <w:rsid w:val="006F5DB6"/>
    <w:rsid w:val="00701E21"/>
    <w:rsid w:val="00702A62"/>
    <w:rsid w:val="00702BE5"/>
    <w:rsid w:val="0070327C"/>
    <w:rsid w:val="00705876"/>
    <w:rsid w:val="0070707D"/>
    <w:rsid w:val="00707977"/>
    <w:rsid w:val="00707B2A"/>
    <w:rsid w:val="0071057C"/>
    <w:rsid w:val="007119E3"/>
    <w:rsid w:val="007121BF"/>
    <w:rsid w:val="00715BCB"/>
    <w:rsid w:val="00716D41"/>
    <w:rsid w:val="0072033B"/>
    <w:rsid w:val="007226D5"/>
    <w:rsid w:val="00722980"/>
    <w:rsid w:val="0072538C"/>
    <w:rsid w:val="00725F37"/>
    <w:rsid w:val="0072700E"/>
    <w:rsid w:val="00732BCB"/>
    <w:rsid w:val="00732E12"/>
    <w:rsid w:val="00734253"/>
    <w:rsid w:val="00735F1C"/>
    <w:rsid w:val="0073750D"/>
    <w:rsid w:val="00737CC5"/>
    <w:rsid w:val="00741D56"/>
    <w:rsid w:val="0074228C"/>
    <w:rsid w:val="00743170"/>
    <w:rsid w:val="00743DFC"/>
    <w:rsid w:val="007453BD"/>
    <w:rsid w:val="00746581"/>
    <w:rsid w:val="00746D54"/>
    <w:rsid w:val="00751CBF"/>
    <w:rsid w:val="00751D04"/>
    <w:rsid w:val="00752BDB"/>
    <w:rsid w:val="0075529F"/>
    <w:rsid w:val="0075751B"/>
    <w:rsid w:val="00762403"/>
    <w:rsid w:val="0076293D"/>
    <w:rsid w:val="00763B22"/>
    <w:rsid w:val="0076435D"/>
    <w:rsid w:val="00764B6F"/>
    <w:rsid w:val="007659D6"/>
    <w:rsid w:val="0076706C"/>
    <w:rsid w:val="0076725D"/>
    <w:rsid w:val="00770420"/>
    <w:rsid w:val="0077058E"/>
    <w:rsid w:val="007726D9"/>
    <w:rsid w:val="0077422D"/>
    <w:rsid w:val="00774501"/>
    <w:rsid w:val="00775240"/>
    <w:rsid w:val="007755B2"/>
    <w:rsid w:val="00775FA9"/>
    <w:rsid w:val="0077681E"/>
    <w:rsid w:val="00782842"/>
    <w:rsid w:val="007828A5"/>
    <w:rsid w:val="00783790"/>
    <w:rsid w:val="00784053"/>
    <w:rsid w:val="007840D1"/>
    <w:rsid w:val="0078417B"/>
    <w:rsid w:val="00785A9D"/>
    <w:rsid w:val="0078609B"/>
    <w:rsid w:val="007861F2"/>
    <w:rsid w:val="007871D3"/>
    <w:rsid w:val="00787A57"/>
    <w:rsid w:val="00790B61"/>
    <w:rsid w:val="007915D2"/>
    <w:rsid w:val="0079735F"/>
    <w:rsid w:val="007A0347"/>
    <w:rsid w:val="007A4C06"/>
    <w:rsid w:val="007A5C49"/>
    <w:rsid w:val="007A616E"/>
    <w:rsid w:val="007A6D05"/>
    <w:rsid w:val="007A7B51"/>
    <w:rsid w:val="007B28B1"/>
    <w:rsid w:val="007B2C22"/>
    <w:rsid w:val="007B3142"/>
    <w:rsid w:val="007B4252"/>
    <w:rsid w:val="007C2395"/>
    <w:rsid w:val="007C2B95"/>
    <w:rsid w:val="007C4B26"/>
    <w:rsid w:val="007D31CE"/>
    <w:rsid w:val="007D32CD"/>
    <w:rsid w:val="007D5B4B"/>
    <w:rsid w:val="007D78E4"/>
    <w:rsid w:val="007E1E97"/>
    <w:rsid w:val="007E52E2"/>
    <w:rsid w:val="007E7E8D"/>
    <w:rsid w:val="007F0FC2"/>
    <w:rsid w:val="007F168E"/>
    <w:rsid w:val="007F2F0D"/>
    <w:rsid w:val="007F3E07"/>
    <w:rsid w:val="007F685C"/>
    <w:rsid w:val="007F6D65"/>
    <w:rsid w:val="007F6F76"/>
    <w:rsid w:val="00801787"/>
    <w:rsid w:val="00802C78"/>
    <w:rsid w:val="00803CC2"/>
    <w:rsid w:val="0080453B"/>
    <w:rsid w:val="0080796F"/>
    <w:rsid w:val="008116E5"/>
    <w:rsid w:val="008134FA"/>
    <w:rsid w:val="0081386C"/>
    <w:rsid w:val="00814B1A"/>
    <w:rsid w:val="00814E65"/>
    <w:rsid w:val="008151A9"/>
    <w:rsid w:val="0081528C"/>
    <w:rsid w:val="00822B1C"/>
    <w:rsid w:val="00823E75"/>
    <w:rsid w:val="00826A73"/>
    <w:rsid w:val="00827723"/>
    <w:rsid w:val="00827C2C"/>
    <w:rsid w:val="00832101"/>
    <w:rsid w:val="00833942"/>
    <w:rsid w:val="008343A4"/>
    <w:rsid w:val="00836B60"/>
    <w:rsid w:val="00841B97"/>
    <w:rsid w:val="00843758"/>
    <w:rsid w:val="00843A51"/>
    <w:rsid w:val="00845E57"/>
    <w:rsid w:val="008466CD"/>
    <w:rsid w:val="0084672B"/>
    <w:rsid w:val="00847F9A"/>
    <w:rsid w:val="0085147E"/>
    <w:rsid w:val="00852934"/>
    <w:rsid w:val="0085358D"/>
    <w:rsid w:val="00853890"/>
    <w:rsid w:val="00855D0E"/>
    <w:rsid w:val="00856BA4"/>
    <w:rsid w:val="008607D8"/>
    <w:rsid w:val="0086138F"/>
    <w:rsid w:val="00861A2D"/>
    <w:rsid w:val="00862F0C"/>
    <w:rsid w:val="00864750"/>
    <w:rsid w:val="00865849"/>
    <w:rsid w:val="0086797F"/>
    <w:rsid w:val="0087044A"/>
    <w:rsid w:val="0087058C"/>
    <w:rsid w:val="00870B24"/>
    <w:rsid w:val="00870D9B"/>
    <w:rsid w:val="00871AF6"/>
    <w:rsid w:val="00871B5F"/>
    <w:rsid w:val="00871F22"/>
    <w:rsid w:val="00874B64"/>
    <w:rsid w:val="008801FE"/>
    <w:rsid w:val="00880642"/>
    <w:rsid w:val="0088129A"/>
    <w:rsid w:val="00881B9A"/>
    <w:rsid w:val="008833EB"/>
    <w:rsid w:val="008835AB"/>
    <w:rsid w:val="00884D82"/>
    <w:rsid w:val="00885C9C"/>
    <w:rsid w:val="00885D3A"/>
    <w:rsid w:val="008872C4"/>
    <w:rsid w:val="00887F33"/>
    <w:rsid w:val="00892719"/>
    <w:rsid w:val="00892D0A"/>
    <w:rsid w:val="00893064"/>
    <w:rsid w:val="008939FD"/>
    <w:rsid w:val="0089440B"/>
    <w:rsid w:val="0089745C"/>
    <w:rsid w:val="00897EEB"/>
    <w:rsid w:val="008A1AD7"/>
    <w:rsid w:val="008A7AD9"/>
    <w:rsid w:val="008B0FD4"/>
    <w:rsid w:val="008B516D"/>
    <w:rsid w:val="008B5649"/>
    <w:rsid w:val="008B7E9A"/>
    <w:rsid w:val="008C0955"/>
    <w:rsid w:val="008C2591"/>
    <w:rsid w:val="008C273D"/>
    <w:rsid w:val="008C5A1A"/>
    <w:rsid w:val="008C5AC9"/>
    <w:rsid w:val="008D0B55"/>
    <w:rsid w:val="008D1002"/>
    <w:rsid w:val="008D1872"/>
    <w:rsid w:val="008D18FF"/>
    <w:rsid w:val="008D2296"/>
    <w:rsid w:val="008D2C5F"/>
    <w:rsid w:val="008D4F67"/>
    <w:rsid w:val="008D6BF3"/>
    <w:rsid w:val="008E06CF"/>
    <w:rsid w:val="008F3E6A"/>
    <w:rsid w:val="008F4215"/>
    <w:rsid w:val="008F4E79"/>
    <w:rsid w:val="008F672A"/>
    <w:rsid w:val="008F6B63"/>
    <w:rsid w:val="008F7447"/>
    <w:rsid w:val="009002E7"/>
    <w:rsid w:val="00903932"/>
    <w:rsid w:val="00905E2E"/>
    <w:rsid w:val="0091083B"/>
    <w:rsid w:val="00910891"/>
    <w:rsid w:val="0091235E"/>
    <w:rsid w:val="009128E6"/>
    <w:rsid w:val="00912FA5"/>
    <w:rsid w:val="009133A0"/>
    <w:rsid w:val="009140BA"/>
    <w:rsid w:val="009145C8"/>
    <w:rsid w:val="009152C7"/>
    <w:rsid w:val="00920292"/>
    <w:rsid w:val="00920BA2"/>
    <w:rsid w:val="009231EB"/>
    <w:rsid w:val="00924445"/>
    <w:rsid w:val="009244F7"/>
    <w:rsid w:val="00925A40"/>
    <w:rsid w:val="00925E0A"/>
    <w:rsid w:val="009269E1"/>
    <w:rsid w:val="00926C8F"/>
    <w:rsid w:val="00930537"/>
    <w:rsid w:val="009308BF"/>
    <w:rsid w:val="00934B4D"/>
    <w:rsid w:val="0093584F"/>
    <w:rsid w:val="009416D6"/>
    <w:rsid w:val="009420B4"/>
    <w:rsid w:val="0094476D"/>
    <w:rsid w:val="00944F13"/>
    <w:rsid w:val="00945BEF"/>
    <w:rsid w:val="00950ABB"/>
    <w:rsid w:val="009510AC"/>
    <w:rsid w:val="00952E78"/>
    <w:rsid w:val="00956A3E"/>
    <w:rsid w:val="00956DEA"/>
    <w:rsid w:val="00960EF0"/>
    <w:rsid w:val="009612EC"/>
    <w:rsid w:val="009613BE"/>
    <w:rsid w:val="00964F2D"/>
    <w:rsid w:val="0096638C"/>
    <w:rsid w:val="00966810"/>
    <w:rsid w:val="00966CCF"/>
    <w:rsid w:val="00966E4D"/>
    <w:rsid w:val="00967581"/>
    <w:rsid w:val="0096773E"/>
    <w:rsid w:val="0097312B"/>
    <w:rsid w:val="00973EF3"/>
    <w:rsid w:val="0097495F"/>
    <w:rsid w:val="00974ADD"/>
    <w:rsid w:val="00976184"/>
    <w:rsid w:val="00980442"/>
    <w:rsid w:val="009806AE"/>
    <w:rsid w:val="0098088B"/>
    <w:rsid w:val="0098527F"/>
    <w:rsid w:val="0098540A"/>
    <w:rsid w:val="00986D2A"/>
    <w:rsid w:val="00987D8A"/>
    <w:rsid w:val="00987DE3"/>
    <w:rsid w:val="0099251F"/>
    <w:rsid w:val="00993D99"/>
    <w:rsid w:val="0099406F"/>
    <w:rsid w:val="0099490B"/>
    <w:rsid w:val="00994BDB"/>
    <w:rsid w:val="00995C90"/>
    <w:rsid w:val="009A0DB1"/>
    <w:rsid w:val="009A316B"/>
    <w:rsid w:val="009A4E74"/>
    <w:rsid w:val="009B5A01"/>
    <w:rsid w:val="009B5CC8"/>
    <w:rsid w:val="009B5D53"/>
    <w:rsid w:val="009C3A3D"/>
    <w:rsid w:val="009C3DE3"/>
    <w:rsid w:val="009D1719"/>
    <w:rsid w:val="009D27B5"/>
    <w:rsid w:val="009D30B4"/>
    <w:rsid w:val="009D3246"/>
    <w:rsid w:val="009D664B"/>
    <w:rsid w:val="009D6B16"/>
    <w:rsid w:val="009D7002"/>
    <w:rsid w:val="009D7CFC"/>
    <w:rsid w:val="009E00E4"/>
    <w:rsid w:val="009E033D"/>
    <w:rsid w:val="009E0DEF"/>
    <w:rsid w:val="009E6B7A"/>
    <w:rsid w:val="009E77DA"/>
    <w:rsid w:val="009E7FD5"/>
    <w:rsid w:val="009F08CB"/>
    <w:rsid w:val="009F0F19"/>
    <w:rsid w:val="009F1804"/>
    <w:rsid w:val="009F1A6B"/>
    <w:rsid w:val="009F1D67"/>
    <w:rsid w:val="009F257C"/>
    <w:rsid w:val="009F57E1"/>
    <w:rsid w:val="009F6452"/>
    <w:rsid w:val="009F79B6"/>
    <w:rsid w:val="00A00FEE"/>
    <w:rsid w:val="00A02C70"/>
    <w:rsid w:val="00A02DE1"/>
    <w:rsid w:val="00A035DF"/>
    <w:rsid w:val="00A0480C"/>
    <w:rsid w:val="00A05332"/>
    <w:rsid w:val="00A05EA9"/>
    <w:rsid w:val="00A06691"/>
    <w:rsid w:val="00A07C96"/>
    <w:rsid w:val="00A108AC"/>
    <w:rsid w:val="00A11655"/>
    <w:rsid w:val="00A13BCA"/>
    <w:rsid w:val="00A156C0"/>
    <w:rsid w:val="00A20B77"/>
    <w:rsid w:val="00A21D33"/>
    <w:rsid w:val="00A22654"/>
    <w:rsid w:val="00A23117"/>
    <w:rsid w:val="00A24A91"/>
    <w:rsid w:val="00A267A7"/>
    <w:rsid w:val="00A26AAD"/>
    <w:rsid w:val="00A276AE"/>
    <w:rsid w:val="00A27C0C"/>
    <w:rsid w:val="00A27FEA"/>
    <w:rsid w:val="00A309F7"/>
    <w:rsid w:val="00A30A70"/>
    <w:rsid w:val="00A319ED"/>
    <w:rsid w:val="00A32870"/>
    <w:rsid w:val="00A33162"/>
    <w:rsid w:val="00A35594"/>
    <w:rsid w:val="00A35EC2"/>
    <w:rsid w:val="00A36E53"/>
    <w:rsid w:val="00A40006"/>
    <w:rsid w:val="00A42B74"/>
    <w:rsid w:val="00A50C4F"/>
    <w:rsid w:val="00A54CB1"/>
    <w:rsid w:val="00A56FDF"/>
    <w:rsid w:val="00A5734F"/>
    <w:rsid w:val="00A620E3"/>
    <w:rsid w:val="00A622F4"/>
    <w:rsid w:val="00A62F43"/>
    <w:rsid w:val="00A63CF5"/>
    <w:rsid w:val="00A64395"/>
    <w:rsid w:val="00A70625"/>
    <w:rsid w:val="00A71EC5"/>
    <w:rsid w:val="00A71FDD"/>
    <w:rsid w:val="00A72E58"/>
    <w:rsid w:val="00A734ED"/>
    <w:rsid w:val="00A766BF"/>
    <w:rsid w:val="00A771DB"/>
    <w:rsid w:val="00A77B0E"/>
    <w:rsid w:val="00A77E50"/>
    <w:rsid w:val="00A77F5E"/>
    <w:rsid w:val="00A80B95"/>
    <w:rsid w:val="00A83C65"/>
    <w:rsid w:val="00A84C8D"/>
    <w:rsid w:val="00A85137"/>
    <w:rsid w:val="00A85811"/>
    <w:rsid w:val="00A8612D"/>
    <w:rsid w:val="00A8743A"/>
    <w:rsid w:val="00A919E8"/>
    <w:rsid w:val="00A91B68"/>
    <w:rsid w:val="00A928C3"/>
    <w:rsid w:val="00A92D13"/>
    <w:rsid w:val="00A92EA1"/>
    <w:rsid w:val="00A936FF"/>
    <w:rsid w:val="00A94213"/>
    <w:rsid w:val="00A94FBC"/>
    <w:rsid w:val="00AA0728"/>
    <w:rsid w:val="00AA0783"/>
    <w:rsid w:val="00AA1A0C"/>
    <w:rsid w:val="00AA288F"/>
    <w:rsid w:val="00AA3F5C"/>
    <w:rsid w:val="00AA5216"/>
    <w:rsid w:val="00AA65E1"/>
    <w:rsid w:val="00AB19A8"/>
    <w:rsid w:val="00AB4776"/>
    <w:rsid w:val="00AB51E5"/>
    <w:rsid w:val="00AB57FF"/>
    <w:rsid w:val="00AB71AF"/>
    <w:rsid w:val="00AC5E09"/>
    <w:rsid w:val="00AC79B5"/>
    <w:rsid w:val="00AD11B9"/>
    <w:rsid w:val="00AD2565"/>
    <w:rsid w:val="00AD303C"/>
    <w:rsid w:val="00AD7CF5"/>
    <w:rsid w:val="00AE174A"/>
    <w:rsid w:val="00AE1BFF"/>
    <w:rsid w:val="00AE2843"/>
    <w:rsid w:val="00AE328D"/>
    <w:rsid w:val="00AE3D3B"/>
    <w:rsid w:val="00AE61B3"/>
    <w:rsid w:val="00AE73FE"/>
    <w:rsid w:val="00AE7984"/>
    <w:rsid w:val="00AF2F4F"/>
    <w:rsid w:val="00AF2FE4"/>
    <w:rsid w:val="00AF4B52"/>
    <w:rsid w:val="00AF4DB0"/>
    <w:rsid w:val="00AF7F25"/>
    <w:rsid w:val="00B026C6"/>
    <w:rsid w:val="00B03090"/>
    <w:rsid w:val="00B046A5"/>
    <w:rsid w:val="00B048CF"/>
    <w:rsid w:val="00B04A95"/>
    <w:rsid w:val="00B05163"/>
    <w:rsid w:val="00B05933"/>
    <w:rsid w:val="00B05E95"/>
    <w:rsid w:val="00B06BF5"/>
    <w:rsid w:val="00B06EDB"/>
    <w:rsid w:val="00B10ACA"/>
    <w:rsid w:val="00B10E37"/>
    <w:rsid w:val="00B139A0"/>
    <w:rsid w:val="00B139B0"/>
    <w:rsid w:val="00B149D6"/>
    <w:rsid w:val="00B14DC3"/>
    <w:rsid w:val="00B15B51"/>
    <w:rsid w:val="00B16AFC"/>
    <w:rsid w:val="00B16BA8"/>
    <w:rsid w:val="00B1742A"/>
    <w:rsid w:val="00B17EFD"/>
    <w:rsid w:val="00B17F7E"/>
    <w:rsid w:val="00B213F3"/>
    <w:rsid w:val="00B21BD3"/>
    <w:rsid w:val="00B21E44"/>
    <w:rsid w:val="00B233A9"/>
    <w:rsid w:val="00B23869"/>
    <w:rsid w:val="00B23BD4"/>
    <w:rsid w:val="00B252CF"/>
    <w:rsid w:val="00B25C16"/>
    <w:rsid w:val="00B27DE9"/>
    <w:rsid w:val="00B317C9"/>
    <w:rsid w:val="00B33856"/>
    <w:rsid w:val="00B33EAA"/>
    <w:rsid w:val="00B35059"/>
    <w:rsid w:val="00B358C1"/>
    <w:rsid w:val="00B365F1"/>
    <w:rsid w:val="00B36A52"/>
    <w:rsid w:val="00B405A8"/>
    <w:rsid w:val="00B40B45"/>
    <w:rsid w:val="00B41637"/>
    <w:rsid w:val="00B41983"/>
    <w:rsid w:val="00B424E3"/>
    <w:rsid w:val="00B42BF4"/>
    <w:rsid w:val="00B45357"/>
    <w:rsid w:val="00B47942"/>
    <w:rsid w:val="00B504AC"/>
    <w:rsid w:val="00B51D2F"/>
    <w:rsid w:val="00B52EAF"/>
    <w:rsid w:val="00B54C05"/>
    <w:rsid w:val="00B554DD"/>
    <w:rsid w:val="00B5787E"/>
    <w:rsid w:val="00B60CB8"/>
    <w:rsid w:val="00B620EE"/>
    <w:rsid w:val="00B6480C"/>
    <w:rsid w:val="00B64DE7"/>
    <w:rsid w:val="00B64E0C"/>
    <w:rsid w:val="00B65DF6"/>
    <w:rsid w:val="00B67CFB"/>
    <w:rsid w:val="00B7186E"/>
    <w:rsid w:val="00B721D8"/>
    <w:rsid w:val="00B7274C"/>
    <w:rsid w:val="00B73BD0"/>
    <w:rsid w:val="00B74A51"/>
    <w:rsid w:val="00B75C1F"/>
    <w:rsid w:val="00B7659C"/>
    <w:rsid w:val="00B77BBB"/>
    <w:rsid w:val="00B80783"/>
    <w:rsid w:val="00B8229A"/>
    <w:rsid w:val="00B82B9F"/>
    <w:rsid w:val="00B834E4"/>
    <w:rsid w:val="00B83A1B"/>
    <w:rsid w:val="00B844A1"/>
    <w:rsid w:val="00B85D6E"/>
    <w:rsid w:val="00B92351"/>
    <w:rsid w:val="00B95892"/>
    <w:rsid w:val="00B95E65"/>
    <w:rsid w:val="00B95F4A"/>
    <w:rsid w:val="00B9756F"/>
    <w:rsid w:val="00BA0A92"/>
    <w:rsid w:val="00BA173D"/>
    <w:rsid w:val="00BA1B24"/>
    <w:rsid w:val="00BA1F32"/>
    <w:rsid w:val="00BA1F81"/>
    <w:rsid w:val="00BA3525"/>
    <w:rsid w:val="00BA3E69"/>
    <w:rsid w:val="00BA457B"/>
    <w:rsid w:val="00BA51A8"/>
    <w:rsid w:val="00BA6480"/>
    <w:rsid w:val="00BA7DDE"/>
    <w:rsid w:val="00BB4039"/>
    <w:rsid w:val="00BB5CFE"/>
    <w:rsid w:val="00BB5E39"/>
    <w:rsid w:val="00BC1AC0"/>
    <w:rsid w:val="00BC419B"/>
    <w:rsid w:val="00BC49E0"/>
    <w:rsid w:val="00BC6AAD"/>
    <w:rsid w:val="00BD0409"/>
    <w:rsid w:val="00BD04E4"/>
    <w:rsid w:val="00BD35A3"/>
    <w:rsid w:val="00BD41A7"/>
    <w:rsid w:val="00BD4B32"/>
    <w:rsid w:val="00BD5D04"/>
    <w:rsid w:val="00BD7064"/>
    <w:rsid w:val="00BE12A7"/>
    <w:rsid w:val="00BE422B"/>
    <w:rsid w:val="00BE5427"/>
    <w:rsid w:val="00BE6832"/>
    <w:rsid w:val="00BE7FD6"/>
    <w:rsid w:val="00BF1776"/>
    <w:rsid w:val="00BF39AD"/>
    <w:rsid w:val="00BF4690"/>
    <w:rsid w:val="00BF56F5"/>
    <w:rsid w:val="00BF5F9F"/>
    <w:rsid w:val="00BF669A"/>
    <w:rsid w:val="00BF6744"/>
    <w:rsid w:val="00BF7DD7"/>
    <w:rsid w:val="00C01F5E"/>
    <w:rsid w:val="00C01FFD"/>
    <w:rsid w:val="00C0243C"/>
    <w:rsid w:val="00C03C6B"/>
    <w:rsid w:val="00C0543F"/>
    <w:rsid w:val="00C062F1"/>
    <w:rsid w:val="00C10995"/>
    <w:rsid w:val="00C10EA5"/>
    <w:rsid w:val="00C12003"/>
    <w:rsid w:val="00C120D6"/>
    <w:rsid w:val="00C12660"/>
    <w:rsid w:val="00C1393D"/>
    <w:rsid w:val="00C15AF7"/>
    <w:rsid w:val="00C162B2"/>
    <w:rsid w:val="00C16E57"/>
    <w:rsid w:val="00C1742A"/>
    <w:rsid w:val="00C17999"/>
    <w:rsid w:val="00C20226"/>
    <w:rsid w:val="00C206AF"/>
    <w:rsid w:val="00C21047"/>
    <w:rsid w:val="00C21D64"/>
    <w:rsid w:val="00C2318C"/>
    <w:rsid w:val="00C2437E"/>
    <w:rsid w:val="00C27613"/>
    <w:rsid w:val="00C306B2"/>
    <w:rsid w:val="00C31872"/>
    <w:rsid w:val="00C3538C"/>
    <w:rsid w:val="00C35C12"/>
    <w:rsid w:val="00C3686E"/>
    <w:rsid w:val="00C36AAD"/>
    <w:rsid w:val="00C426CC"/>
    <w:rsid w:val="00C428D2"/>
    <w:rsid w:val="00C43328"/>
    <w:rsid w:val="00C44444"/>
    <w:rsid w:val="00C55734"/>
    <w:rsid w:val="00C56C5B"/>
    <w:rsid w:val="00C60008"/>
    <w:rsid w:val="00C600FC"/>
    <w:rsid w:val="00C63D71"/>
    <w:rsid w:val="00C6552D"/>
    <w:rsid w:val="00C655D7"/>
    <w:rsid w:val="00C65A22"/>
    <w:rsid w:val="00C67927"/>
    <w:rsid w:val="00C701E2"/>
    <w:rsid w:val="00C72B72"/>
    <w:rsid w:val="00C73632"/>
    <w:rsid w:val="00C7451F"/>
    <w:rsid w:val="00C75A23"/>
    <w:rsid w:val="00C76988"/>
    <w:rsid w:val="00C76C7E"/>
    <w:rsid w:val="00C7734B"/>
    <w:rsid w:val="00C82470"/>
    <w:rsid w:val="00C82A27"/>
    <w:rsid w:val="00C86540"/>
    <w:rsid w:val="00C87F71"/>
    <w:rsid w:val="00C920A3"/>
    <w:rsid w:val="00C94133"/>
    <w:rsid w:val="00C95834"/>
    <w:rsid w:val="00C96849"/>
    <w:rsid w:val="00C96A44"/>
    <w:rsid w:val="00C97B4F"/>
    <w:rsid w:val="00C97C5E"/>
    <w:rsid w:val="00CA1B82"/>
    <w:rsid w:val="00CA2ADF"/>
    <w:rsid w:val="00CA6051"/>
    <w:rsid w:val="00CB3001"/>
    <w:rsid w:val="00CB36D9"/>
    <w:rsid w:val="00CB4BAE"/>
    <w:rsid w:val="00CB5451"/>
    <w:rsid w:val="00CB70B3"/>
    <w:rsid w:val="00CC10B5"/>
    <w:rsid w:val="00CC1C09"/>
    <w:rsid w:val="00CC241C"/>
    <w:rsid w:val="00CC2A2B"/>
    <w:rsid w:val="00CC4783"/>
    <w:rsid w:val="00CC4D44"/>
    <w:rsid w:val="00CC5371"/>
    <w:rsid w:val="00CC68C7"/>
    <w:rsid w:val="00CC6965"/>
    <w:rsid w:val="00CC7D35"/>
    <w:rsid w:val="00CD35DB"/>
    <w:rsid w:val="00CD3AEE"/>
    <w:rsid w:val="00CD3EC2"/>
    <w:rsid w:val="00CD6430"/>
    <w:rsid w:val="00CE0557"/>
    <w:rsid w:val="00CE1857"/>
    <w:rsid w:val="00CE2DC5"/>
    <w:rsid w:val="00CE32FF"/>
    <w:rsid w:val="00CE3C37"/>
    <w:rsid w:val="00CE501B"/>
    <w:rsid w:val="00CE573F"/>
    <w:rsid w:val="00CE698C"/>
    <w:rsid w:val="00CE7CF2"/>
    <w:rsid w:val="00CF00C0"/>
    <w:rsid w:val="00CF11DB"/>
    <w:rsid w:val="00CF2C1E"/>
    <w:rsid w:val="00CF5C47"/>
    <w:rsid w:val="00CF66F3"/>
    <w:rsid w:val="00D0018A"/>
    <w:rsid w:val="00D024F8"/>
    <w:rsid w:val="00D03F71"/>
    <w:rsid w:val="00D04246"/>
    <w:rsid w:val="00D04E17"/>
    <w:rsid w:val="00D066A7"/>
    <w:rsid w:val="00D07FF7"/>
    <w:rsid w:val="00D107BD"/>
    <w:rsid w:val="00D1344B"/>
    <w:rsid w:val="00D1389F"/>
    <w:rsid w:val="00D14CA4"/>
    <w:rsid w:val="00D170AE"/>
    <w:rsid w:val="00D222D1"/>
    <w:rsid w:val="00D22C27"/>
    <w:rsid w:val="00D23502"/>
    <w:rsid w:val="00D24D7C"/>
    <w:rsid w:val="00D24E12"/>
    <w:rsid w:val="00D25F0E"/>
    <w:rsid w:val="00D26E78"/>
    <w:rsid w:val="00D27DEE"/>
    <w:rsid w:val="00D30FD0"/>
    <w:rsid w:val="00D362DD"/>
    <w:rsid w:val="00D363BD"/>
    <w:rsid w:val="00D4020C"/>
    <w:rsid w:val="00D4138F"/>
    <w:rsid w:val="00D44496"/>
    <w:rsid w:val="00D452A9"/>
    <w:rsid w:val="00D45D9D"/>
    <w:rsid w:val="00D5135F"/>
    <w:rsid w:val="00D51866"/>
    <w:rsid w:val="00D53A52"/>
    <w:rsid w:val="00D53F42"/>
    <w:rsid w:val="00D54DF9"/>
    <w:rsid w:val="00D55B76"/>
    <w:rsid w:val="00D55E79"/>
    <w:rsid w:val="00D60C55"/>
    <w:rsid w:val="00D70428"/>
    <w:rsid w:val="00D70E30"/>
    <w:rsid w:val="00D71572"/>
    <w:rsid w:val="00D72A36"/>
    <w:rsid w:val="00D7332F"/>
    <w:rsid w:val="00D744A4"/>
    <w:rsid w:val="00D74FE0"/>
    <w:rsid w:val="00D75161"/>
    <w:rsid w:val="00D76AFA"/>
    <w:rsid w:val="00D77F7F"/>
    <w:rsid w:val="00D8018D"/>
    <w:rsid w:val="00D817BE"/>
    <w:rsid w:val="00D86C81"/>
    <w:rsid w:val="00D8748B"/>
    <w:rsid w:val="00D87E0A"/>
    <w:rsid w:val="00D87FBE"/>
    <w:rsid w:val="00D93F26"/>
    <w:rsid w:val="00D94A72"/>
    <w:rsid w:val="00D95657"/>
    <w:rsid w:val="00D97E99"/>
    <w:rsid w:val="00DA2A57"/>
    <w:rsid w:val="00DA44F6"/>
    <w:rsid w:val="00DA53CC"/>
    <w:rsid w:val="00DA6D5B"/>
    <w:rsid w:val="00DA7482"/>
    <w:rsid w:val="00DB0D11"/>
    <w:rsid w:val="00DB31D0"/>
    <w:rsid w:val="00DB40D4"/>
    <w:rsid w:val="00DB4D8C"/>
    <w:rsid w:val="00DB6426"/>
    <w:rsid w:val="00DB7599"/>
    <w:rsid w:val="00DB7694"/>
    <w:rsid w:val="00DC1168"/>
    <w:rsid w:val="00DC30BC"/>
    <w:rsid w:val="00DC386C"/>
    <w:rsid w:val="00DC4534"/>
    <w:rsid w:val="00DC6A42"/>
    <w:rsid w:val="00DC6AB5"/>
    <w:rsid w:val="00DC6F85"/>
    <w:rsid w:val="00DD0FF3"/>
    <w:rsid w:val="00DD1323"/>
    <w:rsid w:val="00DD3728"/>
    <w:rsid w:val="00DD504E"/>
    <w:rsid w:val="00DD5DFD"/>
    <w:rsid w:val="00DD784B"/>
    <w:rsid w:val="00DD7F7F"/>
    <w:rsid w:val="00DE080B"/>
    <w:rsid w:val="00DE295A"/>
    <w:rsid w:val="00DE4648"/>
    <w:rsid w:val="00DE483C"/>
    <w:rsid w:val="00DE4B55"/>
    <w:rsid w:val="00DE5D39"/>
    <w:rsid w:val="00DE6555"/>
    <w:rsid w:val="00DE7EA7"/>
    <w:rsid w:val="00DF3FE0"/>
    <w:rsid w:val="00DF501B"/>
    <w:rsid w:val="00DF5370"/>
    <w:rsid w:val="00DF61BE"/>
    <w:rsid w:val="00DF64F0"/>
    <w:rsid w:val="00DF7B3B"/>
    <w:rsid w:val="00E0071E"/>
    <w:rsid w:val="00E008E2"/>
    <w:rsid w:val="00E02E10"/>
    <w:rsid w:val="00E03FED"/>
    <w:rsid w:val="00E05101"/>
    <w:rsid w:val="00E05346"/>
    <w:rsid w:val="00E06350"/>
    <w:rsid w:val="00E10FBC"/>
    <w:rsid w:val="00E13262"/>
    <w:rsid w:val="00E148B2"/>
    <w:rsid w:val="00E14F95"/>
    <w:rsid w:val="00E1507F"/>
    <w:rsid w:val="00E17F77"/>
    <w:rsid w:val="00E214D4"/>
    <w:rsid w:val="00E24557"/>
    <w:rsid w:val="00E24580"/>
    <w:rsid w:val="00E261BA"/>
    <w:rsid w:val="00E30830"/>
    <w:rsid w:val="00E3234E"/>
    <w:rsid w:val="00E34BAB"/>
    <w:rsid w:val="00E35B18"/>
    <w:rsid w:val="00E35EC8"/>
    <w:rsid w:val="00E36D35"/>
    <w:rsid w:val="00E37517"/>
    <w:rsid w:val="00E378D4"/>
    <w:rsid w:val="00E40110"/>
    <w:rsid w:val="00E41544"/>
    <w:rsid w:val="00E41A15"/>
    <w:rsid w:val="00E41FA2"/>
    <w:rsid w:val="00E42D97"/>
    <w:rsid w:val="00E434DB"/>
    <w:rsid w:val="00E44701"/>
    <w:rsid w:val="00E50165"/>
    <w:rsid w:val="00E5029E"/>
    <w:rsid w:val="00E50AB8"/>
    <w:rsid w:val="00E51BCF"/>
    <w:rsid w:val="00E5300B"/>
    <w:rsid w:val="00E53FFD"/>
    <w:rsid w:val="00E5419D"/>
    <w:rsid w:val="00E5484A"/>
    <w:rsid w:val="00E54A16"/>
    <w:rsid w:val="00E552CF"/>
    <w:rsid w:val="00E562CF"/>
    <w:rsid w:val="00E6006A"/>
    <w:rsid w:val="00E6169A"/>
    <w:rsid w:val="00E6393E"/>
    <w:rsid w:val="00E65565"/>
    <w:rsid w:val="00E6784E"/>
    <w:rsid w:val="00E71791"/>
    <w:rsid w:val="00E725A8"/>
    <w:rsid w:val="00E726D3"/>
    <w:rsid w:val="00E7277A"/>
    <w:rsid w:val="00E738B9"/>
    <w:rsid w:val="00E758E9"/>
    <w:rsid w:val="00E771DC"/>
    <w:rsid w:val="00E809C3"/>
    <w:rsid w:val="00E80F11"/>
    <w:rsid w:val="00E81DC3"/>
    <w:rsid w:val="00E81E57"/>
    <w:rsid w:val="00E83A62"/>
    <w:rsid w:val="00E83BF0"/>
    <w:rsid w:val="00E85564"/>
    <w:rsid w:val="00E85B54"/>
    <w:rsid w:val="00E90C1D"/>
    <w:rsid w:val="00E91066"/>
    <w:rsid w:val="00E91578"/>
    <w:rsid w:val="00E942D3"/>
    <w:rsid w:val="00E9479C"/>
    <w:rsid w:val="00E947DD"/>
    <w:rsid w:val="00E95D38"/>
    <w:rsid w:val="00E96153"/>
    <w:rsid w:val="00E96774"/>
    <w:rsid w:val="00E972A5"/>
    <w:rsid w:val="00E97505"/>
    <w:rsid w:val="00E977FC"/>
    <w:rsid w:val="00EA0C94"/>
    <w:rsid w:val="00EA1D7F"/>
    <w:rsid w:val="00EA44C7"/>
    <w:rsid w:val="00EA5CE8"/>
    <w:rsid w:val="00EA5D56"/>
    <w:rsid w:val="00EA644E"/>
    <w:rsid w:val="00EA741E"/>
    <w:rsid w:val="00EB04C0"/>
    <w:rsid w:val="00EB0B90"/>
    <w:rsid w:val="00EB1566"/>
    <w:rsid w:val="00EB3E80"/>
    <w:rsid w:val="00EB3FAB"/>
    <w:rsid w:val="00EB4474"/>
    <w:rsid w:val="00EB4AD3"/>
    <w:rsid w:val="00EB7529"/>
    <w:rsid w:val="00EC3C2C"/>
    <w:rsid w:val="00EC5BAC"/>
    <w:rsid w:val="00ED3571"/>
    <w:rsid w:val="00ED3A4D"/>
    <w:rsid w:val="00ED42AF"/>
    <w:rsid w:val="00ED470D"/>
    <w:rsid w:val="00ED620F"/>
    <w:rsid w:val="00ED7864"/>
    <w:rsid w:val="00EE0064"/>
    <w:rsid w:val="00EE1BA6"/>
    <w:rsid w:val="00EE2409"/>
    <w:rsid w:val="00EE30D6"/>
    <w:rsid w:val="00EE3276"/>
    <w:rsid w:val="00EE5F2D"/>
    <w:rsid w:val="00EE6B60"/>
    <w:rsid w:val="00EE728E"/>
    <w:rsid w:val="00EF129E"/>
    <w:rsid w:val="00EF1459"/>
    <w:rsid w:val="00EF39C5"/>
    <w:rsid w:val="00EF51F0"/>
    <w:rsid w:val="00EF5979"/>
    <w:rsid w:val="00EF5D45"/>
    <w:rsid w:val="00EF6551"/>
    <w:rsid w:val="00EF6C4F"/>
    <w:rsid w:val="00F01E7C"/>
    <w:rsid w:val="00F0473F"/>
    <w:rsid w:val="00F04A02"/>
    <w:rsid w:val="00F06035"/>
    <w:rsid w:val="00F075A4"/>
    <w:rsid w:val="00F10DB4"/>
    <w:rsid w:val="00F1162F"/>
    <w:rsid w:val="00F12E69"/>
    <w:rsid w:val="00F135C0"/>
    <w:rsid w:val="00F141E1"/>
    <w:rsid w:val="00F16634"/>
    <w:rsid w:val="00F16774"/>
    <w:rsid w:val="00F20204"/>
    <w:rsid w:val="00F21128"/>
    <w:rsid w:val="00F21D12"/>
    <w:rsid w:val="00F2290D"/>
    <w:rsid w:val="00F22F51"/>
    <w:rsid w:val="00F25E79"/>
    <w:rsid w:val="00F272D1"/>
    <w:rsid w:val="00F27E7E"/>
    <w:rsid w:val="00F32E0F"/>
    <w:rsid w:val="00F32EEB"/>
    <w:rsid w:val="00F34F77"/>
    <w:rsid w:val="00F3518C"/>
    <w:rsid w:val="00F37E38"/>
    <w:rsid w:val="00F422DD"/>
    <w:rsid w:val="00F42E71"/>
    <w:rsid w:val="00F4474D"/>
    <w:rsid w:val="00F479B4"/>
    <w:rsid w:val="00F502A1"/>
    <w:rsid w:val="00F50597"/>
    <w:rsid w:val="00F5331B"/>
    <w:rsid w:val="00F53DD3"/>
    <w:rsid w:val="00F53F9A"/>
    <w:rsid w:val="00F572A6"/>
    <w:rsid w:val="00F57DC6"/>
    <w:rsid w:val="00F61FED"/>
    <w:rsid w:val="00F62727"/>
    <w:rsid w:val="00F627C5"/>
    <w:rsid w:val="00F661BD"/>
    <w:rsid w:val="00F709CE"/>
    <w:rsid w:val="00F71216"/>
    <w:rsid w:val="00F734F8"/>
    <w:rsid w:val="00F74677"/>
    <w:rsid w:val="00F75137"/>
    <w:rsid w:val="00F75D45"/>
    <w:rsid w:val="00F76399"/>
    <w:rsid w:val="00F770BB"/>
    <w:rsid w:val="00F814B7"/>
    <w:rsid w:val="00F81C5A"/>
    <w:rsid w:val="00F82EA6"/>
    <w:rsid w:val="00F8396E"/>
    <w:rsid w:val="00F87CDE"/>
    <w:rsid w:val="00F9025C"/>
    <w:rsid w:val="00F9052C"/>
    <w:rsid w:val="00F90D08"/>
    <w:rsid w:val="00F90DB3"/>
    <w:rsid w:val="00F93093"/>
    <w:rsid w:val="00F9410D"/>
    <w:rsid w:val="00F95871"/>
    <w:rsid w:val="00FA1422"/>
    <w:rsid w:val="00FA1461"/>
    <w:rsid w:val="00FA1676"/>
    <w:rsid w:val="00FA207C"/>
    <w:rsid w:val="00FA3C0F"/>
    <w:rsid w:val="00FA40AF"/>
    <w:rsid w:val="00FA6883"/>
    <w:rsid w:val="00FA6C2C"/>
    <w:rsid w:val="00FA6D64"/>
    <w:rsid w:val="00FB26A9"/>
    <w:rsid w:val="00FB5DB4"/>
    <w:rsid w:val="00FB6D0E"/>
    <w:rsid w:val="00FB7096"/>
    <w:rsid w:val="00FC208A"/>
    <w:rsid w:val="00FC4582"/>
    <w:rsid w:val="00FC5531"/>
    <w:rsid w:val="00FC798D"/>
    <w:rsid w:val="00FC799F"/>
    <w:rsid w:val="00FD2519"/>
    <w:rsid w:val="00FD308C"/>
    <w:rsid w:val="00FD3C53"/>
    <w:rsid w:val="00FD42A9"/>
    <w:rsid w:val="00FD4557"/>
    <w:rsid w:val="00FD7083"/>
    <w:rsid w:val="00FD77DC"/>
    <w:rsid w:val="00FD78CA"/>
    <w:rsid w:val="00FD798F"/>
    <w:rsid w:val="00FE2E2A"/>
    <w:rsid w:val="00FE4256"/>
    <w:rsid w:val="00FE56D4"/>
    <w:rsid w:val="00FF117E"/>
    <w:rsid w:val="00FF19E2"/>
    <w:rsid w:val="00FF22B1"/>
    <w:rsid w:val="00FF257B"/>
    <w:rsid w:val="00FF26DA"/>
    <w:rsid w:val="00FF2C50"/>
    <w:rsid w:val="00FF2EBE"/>
    <w:rsid w:val="00FF3055"/>
    <w:rsid w:val="00FF3313"/>
    <w:rsid w:val="00FF43EE"/>
    <w:rsid w:val="00FF6C93"/>
    <w:rsid w:val="00FF7C13"/>
    <w:rsid w:val="00FF7C89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2DA89D"/>
  <w15:docId w15:val="{27F3098A-E7D2-4603-AFA2-33DC0D57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73F"/>
    <w:rPr>
      <w:sz w:val="24"/>
      <w:szCs w:val="24"/>
    </w:rPr>
  </w:style>
  <w:style w:type="paragraph" w:styleId="Heading2">
    <w:name w:val="heading 2"/>
    <w:basedOn w:val="Normal"/>
    <w:next w:val="Normal"/>
    <w:qFormat/>
    <w:rsid w:val="00F047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47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0473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473F"/>
  </w:style>
  <w:style w:type="paragraph" w:styleId="DocumentMap">
    <w:name w:val="Document Map"/>
    <w:basedOn w:val="Normal"/>
    <w:semiHidden/>
    <w:rsid w:val="00A80B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751D04"/>
    <w:rPr>
      <w:rFonts w:ascii="Tahoma" w:hAnsi="Tahoma" w:cs="Tahoma"/>
      <w:sz w:val="16"/>
      <w:szCs w:val="16"/>
    </w:rPr>
  </w:style>
  <w:style w:type="character" w:styleId="Hyperlink">
    <w:name w:val="Hyperlink"/>
    <w:rsid w:val="00E502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33A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233A9"/>
    <w:rPr>
      <w:b/>
      <w:bCs/>
    </w:rPr>
  </w:style>
  <w:style w:type="table" w:styleId="TableGrid">
    <w:name w:val="Table Grid"/>
    <w:basedOn w:val="TableNormal"/>
    <w:rsid w:val="00B23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33A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742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0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nne9\AppData\Local\Microsoft\Windows\Temporary%20Internet%20Files\Low\Content.IE5\3MNO2F92\DocChecklist_Blank_page1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9005E-52D6-41D6-94F2-58A66D0B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DocChecklist_Blank_page1[1].dotx</Template>
  <TotalTime>11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Promotion</vt:lpstr>
    </vt:vector>
  </TitlesOfParts>
  <Company>UofT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Promotion</dc:title>
  <dc:creator>mcconne9</dc:creator>
  <cp:lastModifiedBy>Patricia Cayetano</cp:lastModifiedBy>
  <cp:revision>14</cp:revision>
  <cp:lastPrinted>2015-03-25T22:48:00Z</cp:lastPrinted>
  <dcterms:created xsi:type="dcterms:W3CDTF">2021-01-05T17:43:00Z</dcterms:created>
  <dcterms:modified xsi:type="dcterms:W3CDTF">2021-06-02T15:16:00Z</dcterms:modified>
</cp:coreProperties>
</file>